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6B5F39" w:rsidP="00F7731B">
            <w:pPr>
              <w:rPr>
                <w:rFonts w:ascii="Arial Narrow" w:hAnsi="Arial Narrow" w:cs="Arial"/>
              </w:rPr>
            </w:pPr>
            <w:r w:rsidRPr="006B5F39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605068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CA02AD">
        <w:rPr>
          <w:rFonts w:ascii="Arial" w:eastAsia="Arial" w:hAnsi="Arial" w:cs="Arial"/>
        </w:rPr>
        <w:t xml:space="preserve"> dn.24</w:t>
      </w:r>
      <w:r w:rsidR="00E2746D">
        <w:rPr>
          <w:rFonts w:ascii="Arial" w:eastAsia="Arial" w:hAnsi="Arial" w:cs="Arial"/>
        </w:rPr>
        <w:t>.02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294703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04583C">
        <w:rPr>
          <w:rFonts w:ascii="Arial" w:eastAsia="Arial" w:hAnsi="Arial" w:cs="Arial"/>
          <w:sz w:val="22"/>
          <w:szCs w:val="22"/>
        </w:rPr>
        <w:t xml:space="preserve"> </w:t>
      </w:r>
      <w:r w:rsidR="00CA02AD">
        <w:rPr>
          <w:rFonts w:ascii="Arial" w:eastAsia="Arial" w:hAnsi="Arial" w:cs="Arial"/>
          <w:sz w:val="22"/>
          <w:szCs w:val="22"/>
        </w:rPr>
        <w:t xml:space="preserve"> </w:t>
      </w:r>
      <w:r w:rsidR="00E2746D">
        <w:rPr>
          <w:rFonts w:ascii="Arial" w:eastAsia="Arial" w:hAnsi="Arial" w:cs="Arial"/>
          <w:sz w:val="22"/>
          <w:szCs w:val="22"/>
        </w:rPr>
        <w:t xml:space="preserve"> </w:t>
      </w:r>
      <w:r w:rsidR="0004583C">
        <w:rPr>
          <w:rFonts w:ascii="Arial" w:eastAsia="Arial" w:hAnsi="Arial" w:cs="Arial"/>
          <w:sz w:val="22"/>
          <w:szCs w:val="22"/>
        </w:rPr>
        <w:t>198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CA02AD">
        <w:rPr>
          <w:rFonts w:ascii="Arial Narrow" w:hAnsi="Arial Narrow" w:cs="Arial"/>
          <w:b/>
          <w:sz w:val="28"/>
          <w:szCs w:val="28"/>
        </w:rPr>
        <w:t>Retraktory(haczyki) do stabilizacji torby soczewki- 1 opakowanie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D27E36" w:rsidRDefault="00CA02AD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Retraktory(haczyki) do stabilizacji soczewki, jednorazowe, zagięcie na końcu ,owalnie zakończone, część zagięta spłaszczona i zaokrąglona na końcu, silikonowy pierścień stabilizujący, jałowe, pakowane po 4 w blistrze,1 opak.=6 sztuk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CA02AD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Opak.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1978C7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E2746D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lastRenderedPageBreak/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04583C">
        <w:rPr>
          <w:rFonts w:ascii="Arial" w:hAnsi="Arial" w:cs="Arial"/>
          <w:sz w:val="22"/>
          <w:szCs w:val="22"/>
        </w:rPr>
        <w:t>03.03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04583C">
        <w:rPr>
          <w:rFonts w:ascii="Arial Narrow" w:hAnsi="Arial Narrow"/>
          <w:bCs/>
          <w:iCs/>
          <w:color w:val="000000"/>
          <w:sz w:val="22"/>
          <w:szCs w:val="22"/>
        </w:rPr>
        <w:t>198/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01504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stawa – </w:t>
      </w:r>
      <w:r w:rsidR="00CA02AD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Retraktory (haczyki) do stabilizacjo torby soczewki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51362E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51362E">
      <w:pPr>
        <w:ind w:right="-1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Default="00D92C38" w:rsidP="00A4020E">
      <w:pPr>
        <w:ind w:left="2832" w:right="-1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BA34A6" w:rsidRDefault="00BA34A6" w:rsidP="00A4020E">
      <w:pPr>
        <w:ind w:left="2832" w:right="-12" w:hanging="2832"/>
        <w:rPr>
          <w:rFonts w:ascii="Arial" w:hAnsi="Arial" w:cs="Arial"/>
          <w:b/>
        </w:rPr>
      </w:pPr>
    </w:p>
    <w:p w:rsidR="00BA34A6" w:rsidRDefault="00BA34A6" w:rsidP="00A4020E">
      <w:pPr>
        <w:ind w:left="2832" w:right="-12" w:hanging="2832"/>
        <w:rPr>
          <w:rFonts w:ascii="Arial" w:hAnsi="Arial" w:cs="Arial"/>
          <w:b/>
        </w:rPr>
      </w:pPr>
    </w:p>
    <w:p w:rsidR="00BA34A6" w:rsidRPr="0069671F" w:rsidRDefault="00BA34A6" w:rsidP="00A4020E">
      <w:pPr>
        <w:ind w:left="2832" w:right="-12" w:hanging="2832"/>
        <w:rPr>
          <w:rFonts w:ascii="Arial" w:hAnsi="Arial" w:cs="Arial"/>
          <w:sz w:val="18"/>
          <w:szCs w:val="18"/>
        </w:rPr>
      </w:pP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3D0F16">
        <w:rPr>
          <w:rFonts w:ascii="Arial" w:hAnsi="Arial" w:cs="Arial"/>
          <w:b/>
        </w:rPr>
        <w:t xml:space="preserve"> </w:t>
      </w:r>
      <w:r w:rsidR="001978C7">
        <w:rPr>
          <w:rFonts w:ascii="Arial" w:hAnsi="Arial" w:cs="Arial"/>
          <w:b/>
        </w:rPr>
        <w:t xml:space="preserve">   </w:t>
      </w:r>
      <w:r w:rsidR="00E2746D">
        <w:rPr>
          <w:rFonts w:ascii="Arial" w:hAnsi="Arial" w:cs="Arial"/>
          <w:b/>
        </w:rPr>
        <w:t xml:space="preserve">        </w:t>
      </w:r>
      <w:r w:rsidR="0004583C">
        <w:rPr>
          <w:rFonts w:ascii="Arial" w:hAnsi="Arial" w:cs="Arial"/>
          <w:b/>
        </w:rPr>
        <w:t>198</w:t>
      </w:r>
      <w:r w:rsidR="000C10C4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302229" w:rsidRDefault="00CA02AD" w:rsidP="0030222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Retraktory(haczyki) do stabilizacji torby soczewki- 1 opakowanie</w:t>
      </w:r>
    </w:p>
    <w:p w:rsidR="001445D9" w:rsidRPr="000E1AB0" w:rsidRDefault="001445D9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CA02AD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Retraktory (haczyki) do stabilizacji torby soczewki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3F51" w:rsidRDefault="00AD3F51" w:rsidP="00DE54AE">
      <w:r>
        <w:separator/>
      </w:r>
    </w:p>
  </w:endnote>
  <w:endnote w:type="continuationSeparator" w:id="1">
    <w:p w:rsidR="00AD3F51" w:rsidRDefault="00AD3F51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3F51" w:rsidRDefault="00AD3F51" w:rsidP="00DE54AE">
      <w:r>
        <w:separator/>
      </w:r>
    </w:p>
  </w:footnote>
  <w:footnote w:type="continuationSeparator" w:id="1">
    <w:p w:rsidR="00AD3F51" w:rsidRDefault="00AD3F51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33FE1"/>
    <w:rsid w:val="0003636D"/>
    <w:rsid w:val="00041B86"/>
    <w:rsid w:val="0004583C"/>
    <w:rsid w:val="000539D2"/>
    <w:rsid w:val="00055396"/>
    <w:rsid w:val="00066977"/>
    <w:rsid w:val="000738F7"/>
    <w:rsid w:val="000777D0"/>
    <w:rsid w:val="000829BA"/>
    <w:rsid w:val="0009099E"/>
    <w:rsid w:val="000A0E0E"/>
    <w:rsid w:val="000B1CF9"/>
    <w:rsid w:val="000C10C4"/>
    <w:rsid w:val="000D0CF9"/>
    <w:rsid w:val="000E1AB0"/>
    <w:rsid w:val="000F78B1"/>
    <w:rsid w:val="001103BC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78C7"/>
    <w:rsid w:val="001C77D0"/>
    <w:rsid w:val="001D7663"/>
    <w:rsid w:val="001F44E4"/>
    <w:rsid w:val="002011EE"/>
    <w:rsid w:val="00215791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2F786F"/>
    <w:rsid w:val="00302229"/>
    <w:rsid w:val="0030790B"/>
    <w:rsid w:val="00327D8E"/>
    <w:rsid w:val="0033347F"/>
    <w:rsid w:val="003346A2"/>
    <w:rsid w:val="00335076"/>
    <w:rsid w:val="00344CE3"/>
    <w:rsid w:val="00370704"/>
    <w:rsid w:val="0037124C"/>
    <w:rsid w:val="00385E7F"/>
    <w:rsid w:val="003A0C0D"/>
    <w:rsid w:val="003A42FE"/>
    <w:rsid w:val="003A624E"/>
    <w:rsid w:val="003C29BE"/>
    <w:rsid w:val="003D0F16"/>
    <w:rsid w:val="00433B9E"/>
    <w:rsid w:val="00486F66"/>
    <w:rsid w:val="00487375"/>
    <w:rsid w:val="004A44B1"/>
    <w:rsid w:val="004E7908"/>
    <w:rsid w:val="004F67CB"/>
    <w:rsid w:val="0051362E"/>
    <w:rsid w:val="00515D08"/>
    <w:rsid w:val="00553F3D"/>
    <w:rsid w:val="00560F58"/>
    <w:rsid w:val="00572D58"/>
    <w:rsid w:val="00595691"/>
    <w:rsid w:val="005A6693"/>
    <w:rsid w:val="005A7CEA"/>
    <w:rsid w:val="005B1C47"/>
    <w:rsid w:val="005B6787"/>
    <w:rsid w:val="005C16B2"/>
    <w:rsid w:val="005C588F"/>
    <w:rsid w:val="005D7949"/>
    <w:rsid w:val="005E2385"/>
    <w:rsid w:val="005F228B"/>
    <w:rsid w:val="005F2CF8"/>
    <w:rsid w:val="006154A4"/>
    <w:rsid w:val="00620578"/>
    <w:rsid w:val="00621F67"/>
    <w:rsid w:val="0062513F"/>
    <w:rsid w:val="006339BE"/>
    <w:rsid w:val="00635154"/>
    <w:rsid w:val="00642903"/>
    <w:rsid w:val="00655B20"/>
    <w:rsid w:val="00660BF9"/>
    <w:rsid w:val="00680DE8"/>
    <w:rsid w:val="00683A49"/>
    <w:rsid w:val="0069671F"/>
    <w:rsid w:val="006A0848"/>
    <w:rsid w:val="006A0893"/>
    <w:rsid w:val="006B5F39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512D1"/>
    <w:rsid w:val="00760E8C"/>
    <w:rsid w:val="0077663E"/>
    <w:rsid w:val="007A4183"/>
    <w:rsid w:val="007C5D69"/>
    <w:rsid w:val="007D7C92"/>
    <w:rsid w:val="007E4DDB"/>
    <w:rsid w:val="007F6A81"/>
    <w:rsid w:val="008202A0"/>
    <w:rsid w:val="0082081F"/>
    <w:rsid w:val="008247D4"/>
    <w:rsid w:val="00827FF2"/>
    <w:rsid w:val="00844CCA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BDA"/>
    <w:rsid w:val="00976AA2"/>
    <w:rsid w:val="00981718"/>
    <w:rsid w:val="00992F86"/>
    <w:rsid w:val="009B56C6"/>
    <w:rsid w:val="009B760D"/>
    <w:rsid w:val="009C0A93"/>
    <w:rsid w:val="009D756C"/>
    <w:rsid w:val="009E18DA"/>
    <w:rsid w:val="009E271C"/>
    <w:rsid w:val="009E74D3"/>
    <w:rsid w:val="00A1353F"/>
    <w:rsid w:val="00A272D6"/>
    <w:rsid w:val="00A27394"/>
    <w:rsid w:val="00A36745"/>
    <w:rsid w:val="00A4020E"/>
    <w:rsid w:val="00A41B2E"/>
    <w:rsid w:val="00A51ED8"/>
    <w:rsid w:val="00A52CAD"/>
    <w:rsid w:val="00A5540C"/>
    <w:rsid w:val="00A71E0A"/>
    <w:rsid w:val="00A7680F"/>
    <w:rsid w:val="00AA1A23"/>
    <w:rsid w:val="00AD3F51"/>
    <w:rsid w:val="00B02D97"/>
    <w:rsid w:val="00B03BF0"/>
    <w:rsid w:val="00B127CE"/>
    <w:rsid w:val="00B14E9C"/>
    <w:rsid w:val="00B578F1"/>
    <w:rsid w:val="00B73CC7"/>
    <w:rsid w:val="00B8493D"/>
    <w:rsid w:val="00B96F99"/>
    <w:rsid w:val="00B97077"/>
    <w:rsid w:val="00BA3337"/>
    <w:rsid w:val="00BA34A6"/>
    <w:rsid w:val="00BC1A90"/>
    <w:rsid w:val="00BC4CA6"/>
    <w:rsid w:val="00BE2788"/>
    <w:rsid w:val="00BE5EA3"/>
    <w:rsid w:val="00C00EE6"/>
    <w:rsid w:val="00C022B7"/>
    <w:rsid w:val="00C14A2C"/>
    <w:rsid w:val="00C207ED"/>
    <w:rsid w:val="00C332F2"/>
    <w:rsid w:val="00C356A9"/>
    <w:rsid w:val="00C45D8C"/>
    <w:rsid w:val="00C62238"/>
    <w:rsid w:val="00C73C98"/>
    <w:rsid w:val="00C814EE"/>
    <w:rsid w:val="00C9604D"/>
    <w:rsid w:val="00CA02AD"/>
    <w:rsid w:val="00CA02C4"/>
    <w:rsid w:val="00CE4D00"/>
    <w:rsid w:val="00CF01BB"/>
    <w:rsid w:val="00CF7AC0"/>
    <w:rsid w:val="00D103A0"/>
    <w:rsid w:val="00D1414E"/>
    <w:rsid w:val="00D27E36"/>
    <w:rsid w:val="00D34D5C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DE7128"/>
    <w:rsid w:val="00E00A7B"/>
    <w:rsid w:val="00E0490E"/>
    <w:rsid w:val="00E11039"/>
    <w:rsid w:val="00E145AF"/>
    <w:rsid w:val="00E16241"/>
    <w:rsid w:val="00E1710A"/>
    <w:rsid w:val="00E21B91"/>
    <w:rsid w:val="00E23F88"/>
    <w:rsid w:val="00E2746D"/>
    <w:rsid w:val="00E45311"/>
    <w:rsid w:val="00E5369F"/>
    <w:rsid w:val="00E55331"/>
    <w:rsid w:val="00E55D80"/>
    <w:rsid w:val="00E650A0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  <w:rsid w:val="00FF5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02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  <w:style w:type="character" w:customStyle="1" w:styleId="moz-txt-tag">
    <w:name w:val="moz-txt-tag"/>
    <w:basedOn w:val="Domylnaczcionkaakapitu"/>
    <w:rsid w:val="00CA02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7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9</TotalTime>
  <Pages>5</Pages>
  <Words>1408</Words>
  <Characters>8449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2026-02-10T09:09:00Z</cp:lastPrinted>
  <dcterms:created xsi:type="dcterms:W3CDTF">2026-02-24T09:08:00Z</dcterms:created>
  <dcterms:modified xsi:type="dcterms:W3CDTF">2026-02-26T08:58:00Z</dcterms:modified>
</cp:coreProperties>
</file>