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1"/>
        <w:gridCol w:w="4881"/>
        <w:gridCol w:w="2128"/>
      </w:tblGrid>
      <w:tr w:rsidR="002E3918" w:rsidRPr="0043194F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43194F" w:rsidRDefault="00000000" w:rsidP="00F7731B">
            <w:r w:rsidRPr="0043194F">
              <w:rPr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2145111" r:id="rId9"/>
              </w:object>
            </w:r>
          </w:p>
          <w:p w14:paraId="38FEE079" w14:textId="77777777" w:rsidR="002E3918" w:rsidRPr="0043194F" w:rsidRDefault="002E3918" w:rsidP="00F7731B">
            <w:pPr>
              <w:jc w:val="center"/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43194F" w:rsidRDefault="002E3918" w:rsidP="00F7731B">
            <w:pPr>
              <w:jc w:val="center"/>
            </w:pPr>
          </w:p>
          <w:p w14:paraId="192C9E4B" w14:textId="01A06DE9" w:rsidR="002E3918" w:rsidRPr="0043194F" w:rsidRDefault="002E3918" w:rsidP="00B53CBD">
            <w:pPr>
              <w:jc w:val="center"/>
              <w:rPr>
                <w:bCs/>
              </w:rPr>
            </w:pPr>
            <w:r w:rsidRPr="0043194F">
              <w:rPr>
                <w:bCs/>
              </w:rPr>
              <w:t xml:space="preserve">Formularza Oferty </w:t>
            </w:r>
            <w:r w:rsidR="00DA46A9" w:rsidRPr="0043194F">
              <w:rPr>
                <w:bCs/>
              </w:rPr>
              <w:t>Zapytania ofertowego</w:t>
            </w:r>
          </w:p>
          <w:p w14:paraId="5FC16BC6" w14:textId="77777777" w:rsidR="002E3918" w:rsidRPr="0043194F" w:rsidRDefault="002E3918" w:rsidP="00F7731B">
            <w:pPr>
              <w:jc w:val="center"/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43194F" w:rsidRDefault="002E3918" w:rsidP="00A52CAD">
            <w:pPr>
              <w:jc w:val="center"/>
            </w:pPr>
            <w:r w:rsidRPr="0043194F">
              <w:t>PR25_P0</w:t>
            </w:r>
            <w:r w:rsidR="003D2820" w:rsidRPr="0043194F">
              <w:t>2</w:t>
            </w:r>
            <w:r w:rsidRPr="0043194F">
              <w:t>_F2</w:t>
            </w:r>
            <w:r w:rsidR="000539D2" w:rsidRPr="0043194F">
              <w:t>9</w:t>
            </w:r>
            <w:r w:rsidRPr="0043194F">
              <w:t>_W</w:t>
            </w:r>
            <w:r w:rsidR="003D2820" w:rsidRPr="0043194F">
              <w:t>2</w:t>
            </w:r>
          </w:p>
        </w:tc>
      </w:tr>
    </w:tbl>
    <w:p w14:paraId="05F37E32" w14:textId="4C509B92" w:rsidR="0062513F" w:rsidRPr="0043194F" w:rsidRDefault="002E3918" w:rsidP="0062513F">
      <w:pPr>
        <w:spacing w:after="35"/>
        <w:jc w:val="center"/>
        <w:rPr>
          <w:i/>
        </w:rPr>
      </w:pPr>
      <w:r w:rsidRPr="0043194F">
        <w:rPr>
          <w:rFonts w:eastAsia="Arial"/>
          <w:b/>
          <w:i/>
        </w:rPr>
        <w:t xml:space="preserve"> </w:t>
      </w:r>
    </w:p>
    <w:p w14:paraId="300EBBB7" w14:textId="44D5D6A4" w:rsidR="0030790B" w:rsidRPr="0043194F" w:rsidRDefault="00165173" w:rsidP="00B53CBD">
      <w:pPr>
        <w:spacing w:after="270" w:line="246" w:lineRule="auto"/>
        <w:ind w:left="10" w:right="-14" w:hanging="10"/>
        <w:jc w:val="right"/>
      </w:pPr>
      <w:r w:rsidRPr="0043194F">
        <w:rPr>
          <w:rFonts w:eastAsia="Arial"/>
        </w:rPr>
        <w:t>Bydgoszcz</w:t>
      </w:r>
      <w:r w:rsidR="0062513F" w:rsidRPr="0043194F">
        <w:rPr>
          <w:rFonts w:eastAsia="Arial"/>
        </w:rPr>
        <w:t xml:space="preserve"> dn.</w:t>
      </w:r>
      <w:r w:rsidR="00B53CBD" w:rsidRPr="0043194F">
        <w:rPr>
          <w:rFonts w:eastAsia="Arial"/>
        </w:rPr>
        <w:t xml:space="preserve"> </w:t>
      </w:r>
      <w:r w:rsidR="00963539" w:rsidRPr="0043194F">
        <w:rPr>
          <w:rFonts w:eastAsia="Arial"/>
        </w:rPr>
        <w:t>04</w:t>
      </w:r>
      <w:r w:rsidR="00B53CBD" w:rsidRPr="0043194F">
        <w:rPr>
          <w:rFonts w:eastAsia="Arial"/>
        </w:rPr>
        <w:t>-0</w:t>
      </w:r>
      <w:r w:rsidR="00963539" w:rsidRPr="0043194F">
        <w:rPr>
          <w:rFonts w:eastAsia="Arial"/>
        </w:rPr>
        <w:t>2</w:t>
      </w:r>
      <w:r w:rsidR="00B53CBD" w:rsidRPr="0043194F">
        <w:rPr>
          <w:rFonts w:eastAsia="Arial"/>
        </w:rPr>
        <w:t>-2026r.</w:t>
      </w:r>
    </w:p>
    <w:p w14:paraId="404430F9" w14:textId="282A07AA" w:rsidR="00137AF4" w:rsidRPr="0043194F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43194F">
        <w:rPr>
          <w:rFonts w:eastAsia="Arial"/>
          <w:sz w:val="22"/>
          <w:szCs w:val="22"/>
        </w:rPr>
        <w:t xml:space="preserve">oznaczenie sprawy </w:t>
      </w:r>
      <w:r w:rsidR="00323BE0" w:rsidRPr="0043194F">
        <w:rPr>
          <w:rFonts w:eastAsia="Arial"/>
          <w:sz w:val="22"/>
          <w:szCs w:val="22"/>
        </w:rPr>
        <w:t>109</w:t>
      </w:r>
      <w:r w:rsidR="00B53CBD" w:rsidRPr="0043194F">
        <w:rPr>
          <w:rFonts w:eastAsia="Arial"/>
          <w:sz w:val="22"/>
          <w:szCs w:val="22"/>
        </w:rPr>
        <w:t>/SZSJU/26</w:t>
      </w:r>
    </w:p>
    <w:p w14:paraId="0CF9F69A" w14:textId="3CF919A6" w:rsidR="00C00EE6" w:rsidRPr="0043194F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43194F">
        <w:rPr>
          <w:sz w:val="18"/>
          <w:szCs w:val="18"/>
        </w:rPr>
        <w:t xml:space="preserve">         </w:t>
      </w:r>
      <w:r w:rsidR="00137AF4" w:rsidRPr="0043194F">
        <w:rPr>
          <w:sz w:val="18"/>
          <w:szCs w:val="18"/>
        </w:rPr>
        <w:t>(</w:t>
      </w:r>
      <w:r w:rsidR="00137AF4" w:rsidRPr="0043194F">
        <w:rPr>
          <w:i/>
          <w:sz w:val="18"/>
          <w:szCs w:val="18"/>
        </w:rPr>
        <w:t xml:space="preserve">oznacza </w:t>
      </w:r>
      <w:r w:rsidR="00635154" w:rsidRPr="0043194F">
        <w:rPr>
          <w:i/>
          <w:sz w:val="18"/>
          <w:szCs w:val="18"/>
        </w:rPr>
        <w:t>kierownik S</w:t>
      </w:r>
      <w:r w:rsidR="00137AF4" w:rsidRPr="0043194F">
        <w:rPr>
          <w:i/>
          <w:sz w:val="18"/>
          <w:szCs w:val="18"/>
        </w:rPr>
        <w:t>ZP</w:t>
      </w:r>
      <w:r w:rsidR="00137AF4" w:rsidRPr="0043194F">
        <w:rPr>
          <w:sz w:val="18"/>
          <w:szCs w:val="18"/>
        </w:rPr>
        <w:t xml:space="preserve">) </w:t>
      </w:r>
    </w:p>
    <w:p w14:paraId="6C762A70" w14:textId="77777777" w:rsidR="007D7C92" w:rsidRPr="0043194F" w:rsidRDefault="007D7C92" w:rsidP="007D7C92">
      <w:pPr>
        <w:spacing w:line="360" w:lineRule="auto"/>
        <w:ind w:right="-12"/>
        <w:jc w:val="center"/>
        <w:rPr>
          <w:b/>
          <w:sz w:val="28"/>
          <w:szCs w:val="28"/>
        </w:rPr>
      </w:pPr>
      <w:r w:rsidRPr="0043194F">
        <w:rPr>
          <w:b/>
          <w:sz w:val="28"/>
          <w:szCs w:val="28"/>
        </w:rPr>
        <w:t>FORMULARZ OFERTY</w:t>
      </w:r>
      <w:r w:rsidR="00DA46A9" w:rsidRPr="0043194F">
        <w:rPr>
          <w:b/>
          <w:sz w:val="28"/>
          <w:szCs w:val="28"/>
        </w:rPr>
        <w:t xml:space="preserve"> </w:t>
      </w:r>
    </w:p>
    <w:p w14:paraId="0C47093F" w14:textId="18BFE5EB" w:rsidR="00C9604D" w:rsidRPr="0043194F" w:rsidRDefault="00DA46A9" w:rsidP="006C20E5">
      <w:pPr>
        <w:spacing w:after="157"/>
        <w:ind w:right="-4"/>
        <w:jc w:val="center"/>
        <w:rPr>
          <w:i/>
          <w:sz w:val="20"/>
          <w:szCs w:val="20"/>
        </w:rPr>
      </w:pPr>
      <w:r w:rsidRPr="0043194F">
        <w:rPr>
          <w:i/>
          <w:sz w:val="20"/>
          <w:szCs w:val="20"/>
        </w:rPr>
        <w:t>dla zamówień o wartości  poniżej 1</w:t>
      </w:r>
      <w:r w:rsidR="00956757" w:rsidRPr="0043194F">
        <w:rPr>
          <w:i/>
          <w:sz w:val="20"/>
          <w:szCs w:val="20"/>
        </w:rPr>
        <w:t>7</w:t>
      </w:r>
      <w:r w:rsidRPr="0043194F">
        <w:rPr>
          <w:i/>
          <w:sz w:val="20"/>
          <w:szCs w:val="20"/>
        </w:rPr>
        <w:t xml:space="preserve">0 000 PLN -określonych na  </w:t>
      </w:r>
      <w:r w:rsidR="006C20E5" w:rsidRPr="0043194F">
        <w:rPr>
          <w:i/>
          <w:sz w:val="20"/>
          <w:szCs w:val="20"/>
        </w:rPr>
        <w:t xml:space="preserve">podstawie art. </w:t>
      </w:r>
      <w:r w:rsidR="00A52CAD" w:rsidRPr="0043194F">
        <w:rPr>
          <w:i/>
          <w:sz w:val="20"/>
          <w:szCs w:val="20"/>
        </w:rPr>
        <w:t xml:space="preserve">2 ust 1  pkt 1 </w:t>
      </w:r>
      <w:r w:rsidRPr="0043194F">
        <w:rPr>
          <w:i/>
          <w:sz w:val="20"/>
          <w:szCs w:val="20"/>
        </w:rPr>
        <w:t xml:space="preserve"> </w:t>
      </w:r>
      <w:r w:rsidR="006C20E5" w:rsidRPr="0043194F">
        <w:rPr>
          <w:i/>
          <w:sz w:val="20"/>
          <w:szCs w:val="20"/>
        </w:rPr>
        <w:t xml:space="preserve">Ustawy z dnia </w:t>
      </w:r>
      <w:r w:rsidR="00A52CAD" w:rsidRPr="0043194F">
        <w:rPr>
          <w:i/>
          <w:sz w:val="20"/>
          <w:szCs w:val="20"/>
        </w:rPr>
        <w:t>11 września 2019</w:t>
      </w:r>
      <w:r w:rsidR="006C20E5" w:rsidRPr="0043194F">
        <w:rPr>
          <w:i/>
          <w:sz w:val="20"/>
          <w:szCs w:val="20"/>
        </w:rPr>
        <w:t xml:space="preserve"> roku – Prawo zamówień publicznych)</w:t>
      </w:r>
      <w:r w:rsidRPr="0043194F">
        <w:rPr>
          <w:i/>
          <w:sz w:val="20"/>
          <w:szCs w:val="20"/>
        </w:rPr>
        <w:t xml:space="preserve">- </w:t>
      </w:r>
      <w:r w:rsidR="006C20E5" w:rsidRPr="0043194F">
        <w:rPr>
          <w:i/>
          <w:sz w:val="20"/>
          <w:szCs w:val="20"/>
        </w:rPr>
        <w:t xml:space="preserve">do niniejszego </w:t>
      </w:r>
      <w:r w:rsidR="00165173" w:rsidRPr="0043194F">
        <w:rPr>
          <w:i/>
          <w:sz w:val="20"/>
          <w:szCs w:val="20"/>
        </w:rPr>
        <w:t>zamówienia</w:t>
      </w:r>
      <w:r w:rsidRPr="0043194F">
        <w:rPr>
          <w:i/>
          <w:sz w:val="20"/>
          <w:szCs w:val="20"/>
        </w:rPr>
        <w:t xml:space="preserve"> </w:t>
      </w:r>
      <w:r w:rsidR="00165173" w:rsidRPr="0043194F">
        <w:rPr>
          <w:i/>
          <w:sz w:val="20"/>
          <w:szCs w:val="20"/>
        </w:rPr>
        <w:t>ustawy</w:t>
      </w:r>
      <w:r w:rsidRPr="0043194F">
        <w:rPr>
          <w:i/>
          <w:sz w:val="20"/>
          <w:szCs w:val="20"/>
        </w:rPr>
        <w:t xml:space="preserve"> </w:t>
      </w:r>
      <w:r w:rsidR="006C20E5" w:rsidRPr="0043194F">
        <w:rPr>
          <w:i/>
          <w:sz w:val="20"/>
          <w:szCs w:val="20"/>
        </w:rPr>
        <w:t>nie stosuje się.</w:t>
      </w:r>
    </w:p>
    <w:p w14:paraId="1C3A616C" w14:textId="77777777" w:rsidR="00C00EE6" w:rsidRPr="0043194F" w:rsidRDefault="00C00EE6" w:rsidP="007D7C92">
      <w:pPr>
        <w:spacing w:line="360" w:lineRule="auto"/>
        <w:ind w:right="-12"/>
        <w:jc w:val="center"/>
      </w:pPr>
    </w:p>
    <w:p w14:paraId="63B6177B" w14:textId="3B59D849" w:rsidR="00F46BDA" w:rsidRPr="0043194F" w:rsidRDefault="007D7C92" w:rsidP="00B53CBD">
      <w:pPr>
        <w:spacing w:line="360" w:lineRule="auto"/>
        <w:ind w:right="-12"/>
        <w:jc w:val="center"/>
      </w:pPr>
      <w:r w:rsidRPr="0043194F">
        <w:rPr>
          <w:b/>
        </w:rPr>
        <w:t xml:space="preserve">Część A </w:t>
      </w:r>
      <w:r w:rsidRPr="0043194F">
        <w:t>(wypełnia Zamawiający)</w:t>
      </w:r>
    </w:p>
    <w:p w14:paraId="5BAFBCEC" w14:textId="77777777" w:rsidR="007D7C92" w:rsidRPr="0043194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43194F">
        <w:rPr>
          <w:b/>
        </w:rPr>
        <w:t xml:space="preserve">Nazwa </w:t>
      </w:r>
      <w:r w:rsidR="00F55FE6" w:rsidRPr="0043194F">
        <w:rPr>
          <w:b/>
        </w:rPr>
        <w:t xml:space="preserve">i adres </w:t>
      </w:r>
      <w:r w:rsidRPr="0043194F">
        <w:rPr>
          <w:b/>
        </w:rPr>
        <w:t>Zamawiającego</w:t>
      </w:r>
      <w:r w:rsidR="00F55FE6" w:rsidRPr="0043194F">
        <w:rPr>
          <w:b/>
        </w:rPr>
        <w:t>:</w:t>
      </w:r>
    </w:p>
    <w:p w14:paraId="7FEF9182" w14:textId="77777777" w:rsidR="007D7C92" w:rsidRPr="0043194F" w:rsidRDefault="00165173" w:rsidP="007D7C92">
      <w:pPr>
        <w:spacing w:line="360" w:lineRule="auto"/>
        <w:ind w:right="-12" w:firstLine="426"/>
      </w:pPr>
      <w:r w:rsidRPr="0043194F">
        <w:t xml:space="preserve">10 Wojskowy Szpital Kliniczny z Polikliniką SPZOZ w Bydgoszczy </w:t>
      </w:r>
    </w:p>
    <w:p w14:paraId="24AE1806" w14:textId="77777777" w:rsidR="007D7C92" w:rsidRPr="0043194F" w:rsidRDefault="007D7C92" w:rsidP="007D7C92">
      <w:pPr>
        <w:spacing w:line="360" w:lineRule="auto"/>
        <w:ind w:right="-12" w:firstLine="426"/>
      </w:pPr>
      <w:r w:rsidRPr="0043194F">
        <w:t xml:space="preserve">ul. </w:t>
      </w:r>
      <w:r w:rsidR="00165173" w:rsidRPr="0043194F">
        <w:t>Powstańców Warszawy 5, 8</w:t>
      </w:r>
      <w:r w:rsidRPr="0043194F">
        <w:t>5-</w:t>
      </w:r>
      <w:r w:rsidR="00165173" w:rsidRPr="0043194F">
        <w:t>6</w:t>
      </w:r>
      <w:r w:rsidRPr="0043194F">
        <w:t>8</w:t>
      </w:r>
      <w:r w:rsidR="00165173" w:rsidRPr="0043194F">
        <w:t>1 Bydgoszcz</w:t>
      </w:r>
    </w:p>
    <w:p w14:paraId="194C1BD6" w14:textId="77777777" w:rsidR="00987B46" w:rsidRPr="0043194F" w:rsidRDefault="00C356A9" w:rsidP="00B9072B">
      <w:pPr>
        <w:numPr>
          <w:ilvl w:val="0"/>
          <w:numId w:val="1"/>
        </w:numPr>
        <w:spacing w:line="276" w:lineRule="auto"/>
        <w:ind w:left="426" w:right="-12" w:hanging="426"/>
      </w:pPr>
      <w:r w:rsidRPr="0043194F">
        <w:rPr>
          <w:b/>
        </w:rPr>
        <w:t>Przedmiot</w:t>
      </w:r>
      <w:r w:rsidR="00FC1B74" w:rsidRPr="0043194F">
        <w:rPr>
          <w:b/>
        </w:rPr>
        <w:t>em zamówienia jest</w:t>
      </w:r>
      <w:r w:rsidR="000829BA" w:rsidRPr="0043194F">
        <w:rPr>
          <w:b/>
        </w:rPr>
        <w:t>:</w:t>
      </w:r>
      <w:r w:rsidR="00DA46A9" w:rsidRPr="0043194F">
        <w:rPr>
          <w:b/>
        </w:rPr>
        <w:t xml:space="preserve"> </w:t>
      </w:r>
    </w:p>
    <w:p w14:paraId="426018A2" w14:textId="324AFC43" w:rsidR="00B9072B" w:rsidRPr="0043194F" w:rsidRDefault="005F0E3B" w:rsidP="006176D0">
      <w:pPr>
        <w:spacing w:line="276" w:lineRule="auto"/>
        <w:ind w:left="426" w:right="-12"/>
        <w:rPr>
          <w:b/>
        </w:rPr>
      </w:pPr>
      <w:r w:rsidRPr="0043194F">
        <w:rPr>
          <w:b/>
        </w:rPr>
        <w:t xml:space="preserve">Zakup </w:t>
      </w:r>
      <w:r w:rsidR="00963539" w:rsidRPr="0043194F">
        <w:rPr>
          <w:b/>
        </w:rPr>
        <w:t>drobnego sprzętu laboratoryjnego jednorazowego użytku. Szczegóły w załączniku.</w:t>
      </w:r>
    </w:p>
    <w:p w14:paraId="2A2BDC5B" w14:textId="77777777" w:rsidR="00D0791A" w:rsidRPr="0043194F" w:rsidRDefault="00F9640C" w:rsidP="00D0791A">
      <w:pPr>
        <w:pStyle w:val="Akapitzlist"/>
        <w:jc w:val="both"/>
        <w:rPr>
          <w:bCs/>
        </w:rPr>
      </w:pPr>
      <w:r w:rsidRPr="0043194F">
        <w:rPr>
          <w:bCs/>
        </w:rPr>
        <w:t xml:space="preserve">Opis </w:t>
      </w:r>
      <w:r w:rsidR="00251E49" w:rsidRPr="0043194F">
        <w:rPr>
          <w:bCs/>
        </w:rPr>
        <w:t xml:space="preserve">szczegółowy </w:t>
      </w:r>
      <w:r w:rsidRPr="0043194F">
        <w:rPr>
          <w:bCs/>
        </w:rPr>
        <w:t>przedmiotu zamówienia</w:t>
      </w:r>
      <w:r w:rsidR="00486F66" w:rsidRPr="0043194F">
        <w:rPr>
          <w:bCs/>
        </w:rPr>
        <w:t>:</w:t>
      </w:r>
      <w:r w:rsidR="003D2820" w:rsidRPr="0043194F">
        <w:rPr>
          <w:bCs/>
        </w:rPr>
        <w:t xml:space="preserve"> </w:t>
      </w:r>
    </w:p>
    <w:p w14:paraId="7E37C89A" w14:textId="20DBC546" w:rsidR="00D0791A" w:rsidRPr="0043194F" w:rsidRDefault="00D0791A" w:rsidP="00D0791A">
      <w:pPr>
        <w:pStyle w:val="Akapitzlist"/>
        <w:numPr>
          <w:ilvl w:val="0"/>
          <w:numId w:val="22"/>
        </w:numPr>
        <w:jc w:val="both"/>
        <w:rPr>
          <w:bCs/>
        </w:rPr>
      </w:pPr>
      <w:r w:rsidRPr="0043194F">
        <w:rPr>
          <w:bCs/>
        </w:rPr>
        <w:t xml:space="preserve">7.024.213.010 Pipeta typu Pasteura polietylenowa 3 ml – 20 op. po 500 sztuk. </w:t>
      </w:r>
    </w:p>
    <w:p w14:paraId="3D17C0B8" w14:textId="77777777" w:rsidR="00D0791A" w:rsidRPr="0043194F" w:rsidRDefault="00D0791A" w:rsidP="00D0791A">
      <w:pPr>
        <w:ind w:left="720"/>
        <w:contextualSpacing/>
        <w:jc w:val="both"/>
        <w:rPr>
          <w:bCs/>
        </w:rPr>
      </w:pPr>
      <w:r w:rsidRPr="0043194F">
        <w:rPr>
          <w:bCs/>
        </w:rPr>
        <w:t>Szacowany koszt: 700,0 zł</w:t>
      </w:r>
    </w:p>
    <w:p w14:paraId="53492796" w14:textId="734038E0" w:rsidR="00D0791A" w:rsidRPr="0043194F" w:rsidRDefault="00D0791A" w:rsidP="00D0791A">
      <w:pPr>
        <w:numPr>
          <w:ilvl w:val="0"/>
          <w:numId w:val="22"/>
        </w:numPr>
        <w:contextualSpacing/>
        <w:jc w:val="both"/>
        <w:rPr>
          <w:bCs/>
        </w:rPr>
      </w:pPr>
      <w:r w:rsidRPr="0043194F">
        <w:rPr>
          <w:bCs/>
        </w:rPr>
        <w:t xml:space="preserve">5.310.021.011 Probówka PP 10 ml (16 x 100 mm), </w:t>
      </w:r>
      <w:proofErr w:type="spellStart"/>
      <w:r w:rsidRPr="0043194F">
        <w:rPr>
          <w:bCs/>
        </w:rPr>
        <w:t>okrągłodenna</w:t>
      </w:r>
      <w:proofErr w:type="spellEnd"/>
      <w:r w:rsidRPr="0043194F">
        <w:rPr>
          <w:bCs/>
        </w:rPr>
        <w:t xml:space="preserve"> z obrzeżem a 500szt. probówek - 8 op.</w:t>
      </w:r>
    </w:p>
    <w:p w14:paraId="3722B4B6" w14:textId="77777777" w:rsidR="00D0791A" w:rsidRPr="0043194F" w:rsidRDefault="00D0791A" w:rsidP="00D0791A">
      <w:pPr>
        <w:numPr>
          <w:ilvl w:val="0"/>
          <w:numId w:val="22"/>
        </w:numPr>
        <w:contextualSpacing/>
        <w:jc w:val="both"/>
        <w:rPr>
          <w:bCs/>
        </w:rPr>
      </w:pPr>
      <w:r w:rsidRPr="0043194F">
        <w:rPr>
          <w:bCs/>
        </w:rPr>
        <w:t>7.013.220.010  PP 30 ml na kał z czerwoną nakrętką  i łopatką zakręcony - 5 op. po 100 sztuk.</w:t>
      </w:r>
    </w:p>
    <w:p w14:paraId="22B2FD7B" w14:textId="105826F9" w:rsidR="00D0791A" w:rsidRPr="0043194F" w:rsidRDefault="00D0791A" w:rsidP="00D0791A">
      <w:pPr>
        <w:numPr>
          <w:ilvl w:val="0"/>
          <w:numId w:val="22"/>
        </w:numPr>
        <w:contextualSpacing/>
        <w:jc w:val="both"/>
        <w:rPr>
          <w:bCs/>
        </w:rPr>
      </w:pPr>
      <w:r w:rsidRPr="0043194F">
        <w:rPr>
          <w:bCs/>
        </w:rPr>
        <w:t xml:space="preserve">5.432.553.542 Probówka PS 15 ml (17x120 mm) stożkowo denna, skalowana, z żółtą nakrętką z polem do opisu, jałowa, niepirogenna – 5 op. po 50 sztuk. </w:t>
      </w:r>
    </w:p>
    <w:p w14:paraId="47B31161" w14:textId="77777777" w:rsidR="00D0791A" w:rsidRPr="0043194F" w:rsidRDefault="00D0791A" w:rsidP="00D0791A">
      <w:pPr>
        <w:numPr>
          <w:ilvl w:val="0"/>
          <w:numId w:val="22"/>
        </w:numPr>
        <w:contextualSpacing/>
        <w:jc w:val="both"/>
        <w:rPr>
          <w:bCs/>
        </w:rPr>
      </w:pPr>
      <w:r w:rsidRPr="0043194F">
        <w:rPr>
          <w:bCs/>
        </w:rPr>
        <w:t>5.400.021.055 Probówka PS 5 ml (12x75 mm) okrągło denna bez obrzeża , bez znaczników, 5 op. po 1000 sztuk.</w:t>
      </w:r>
    </w:p>
    <w:p w14:paraId="3210E9FE" w14:textId="77777777" w:rsidR="00D0791A" w:rsidRPr="0043194F" w:rsidRDefault="00D0791A" w:rsidP="00D0791A">
      <w:pPr>
        <w:numPr>
          <w:ilvl w:val="0"/>
          <w:numId w:val="22"/>
        </w:numPr>
        <w:contextualSpacing/>
        <w:jc w:val="both"/>
        <w:rPr>
          <w:bCs/>
        </w:rPr>
      </w:pPr>
      <w:r w:rsidRPr="0043194F">
        <w:rPr>
          <w:bCs/>
        </w:rPr>
        <w:t>5.911.021.341 Korek polietylenowy karbowany neutralny do probówek 12 mm, 10 op. po 500 sztuk.</w:t>
      </w:r>
    </w:p>
    <w:p w14:paraId="2AC3BDCC" w14:textId="77777777" w:rsidR="00D0791A" w:rsidRPr="0043194F" w:rsidRDefault="00D0791A" w:rsidP="00D0791A">
      <w:pPr>
        <w:numPr>
          <w:ilvl w:val="0"/>
          <w:numId w:val="22"/>
        </w:numPr>
        <w:contextualSpacing/>
        <w:jc w:val="both"/>
        <w:rPr>
          <w:bCs/>
        </w:rPr>
      </w:pPr>
      <w:r w:rsidRPr="0043194F">
        <w:rPr>
          <w:bCs/>
        </w:rPr>
        <w:t>7.027.024.241 Szkiełko mikroskopowe nakrywkowe 24x24x0,13 – 0,16 mm, 3 op. po 200 sztuk.</w:t>
      </w:r>
    </w:p>
    <w:p w14:paraId="0567BC13" w14:textId="77777777" w:rsidR="00D0791A" w:rsidRPr="0043194F" w:rsidRDefault="00D0791A" w:rsidP="00D0791A">
      <w:pPr>
        <w:numPr>
          <w:ilvl w:val="0"/>
          <w:numId w:val="22"/>
        </w:numPr>
        <w:contextualSpacing/>
        <w:jc w:val="both"/>
        <w:rPr>
          <w:bCs/>
        </w:rPr>
      </w:pPr>
      <w:r w:rsidRPr="0043194F">
        <w:rPr>
          <w:bCs/>
        </w:rPr>
        <w:t xml:space="preserve">7.027.391.002 Olejek </w:t>
      </w:r>
      <w:proofErr w:type="spellStart"/>
      <w:r w:rsidRPr="0043194F">
        <w:rPr>
          <w:bCs/>
        </w:rPr>
        <w:t>imersyjny</w:t>
      </w:r>
      <w:proofErr w:type="spellEnd"/>
      <w:r w:rsidRPr="0043194F">
        <w:rPr>
          <w:bCs/>
        </w:rPr>
        <w:t>, 5 op. po 50 ml</w:t>
      </w:r>
    </w:p>
    <w:p w14:paraId="6C308C6B" w14:textId="556EE26E" w:rsidR="00963539" w:rsidRPr="0043194F" w:rsidRDefault="00963539" w:rsidP="00D0791A">
      <w:pPr>
        <w:spacing w:line="360" w:lineRule="auto"/>
        <w:ind w:left="426" w:right="-12"/>
        <w:rPr>
          <w:bCs/>
        </w:rPr>
      </w:pPr>
    </w:p>
    <w:p w14:paraId="3040EB30" w14:textId="680A3F70" w:rsidR="000829BA" w:rsidRPr="0043194F" w:rsidRDefault="00635154" w:rsidP="00207785">
      <w:pPr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43194F">
        <w:rPr>
          <w:b/>
          <w:bCs/>
          <w:sz w:val="22"/>
          <w:szCs w:val="22"/>
        </w:rPr>
        <w:t>Oferty częściowe</w:t>
      </w:r>
      <w:r w:rsidRPr="0043194F">
        <w:rPr>
          <w:sz w:val="22"/>
          <w:szCs w:val="22"/>
        </w:rPr>
        <w:t xml:space="preserve"> - </w:t>
      </w:r>
      <w:r w:rsidRPr="0043194F">
        <w:rPr>
          <w:strike/>
          <w:sz w:val="22"/>
          <w:szCs w:val="22"/>
        </w:rPr>
        <w:t>TAK*</w:t>
      </w:r>
      <w:r w:rsidRPr="0043194F">
        <w:rPr>
          <w:sz w:val="22"/>
          <w:szCs w:val="22"/>
        </w:rPr>
        <w:t xml:space="preserve"> / NIE*  </w:t>
      </w:r>
    </w:p>
    <w:p w14:paraId="458B5958" w14:textId="4F60AFBF" w:rsidR="00655B20" w:rsidRPr="0043194F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43194F">
        <w:rPr>
          <w:b/>
        </w:rPr>
        <w:t>T</w:t>
      </w:r>
      <w:r w:rsidR="007D7C92" w:rsidRPr="0043194F">
        <w:rPr>
          <w:b/>
        </w:rPr>
        <w:t>ermin wykonania zamów</w:t>
      </w:r>
      <w:r w:rsidR="0062513F" w:rsidRPr="0043194F">
        <w:rPr>
          <w:b/>
        </w:rPr>
        <w:t>ienia</w:t>
      </w:r>
      <w:r w:rsidR="00052C7C" w:rsidRPr="0043194F">
        <w:rPr>
          <w:b/>
        </w:rPr>
        <w:t>:</w:t>
      </w:r>
      <w:r w:rsidR="00963539" w:rsidRPr="0043194F">
        <w:rPr>
          <w:b/>
        </w:rPr>
        <w:t>…………………………….</w:t>
      </w:r>
    </w:p>
    <w:p w14:paraId="0DEF54B2" w14:textId="7FE53D68" w:rsidR="000777D0" w:rsidRPr="0043194F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b/>
          <w:sz w:val="22"/>
          <w:szCs w:val="22"/>
        </w:rPr>
      </w:pPr>
      <w:r w:rsidRPr="0043194F">
        <w:rPr>
          <w:b/>
        </w:rPr>
        <w:t>Płatność w terminie</w:t>
      </w:r>
      <w:r w:rsidR="00DA46A9" w:rsidRPr="0043194F">
        <w:rPr>
          <w:b/>
        </w:rPr>
        <w:t xml:space="preserve"> </w:t>
      </w:r>
      <w:r w:rsidR="00B9072B" w:rsidRPr="0043194F">
        <w:rPr>
          <w:b/>
          <w:bCs/>
          <w:sz w:val="22"/>
          <w:szCs w:val="22"/>
        </w:rPr>
        <w:t>min. 30</w:t>
      </w:r>
      <w:r w:rsidR="00B9072B" w:rsidRPr="0043194F">
        <w:rPr>
          <w:sz w:val="22"/>
          <w:szCs w:val="22"/>
        </w:rPr>
        <w:t xml:space="preserve"> </w:t>
      </w:r>
      <w:r w:rsidRPr="0043194F">
        <w:rPr>
          <w:b/>
        </w:rPr>
        <w:t>dni</w:t>
      </w:r>
    </w:p>
    <w:p w14:paraId="2013F92A" w14:textId="32AF0884" w:rsidR="00D51D57" w:rsidRPr="0043194F" w:rsidRDefault="00B9072B" w:rsidP="00B9072B">
      <w:pPr>
        <w:spacing w:line="360" w:lineRule="auto"/>
        <w:ind w:left="426" w:right="-12"/>
        <w:rPr>
          <w:b/>
          <w:bCs/>
          <w:sz w:val="22"/>
          <w:szCs w:val="22"/>
        </w:rPr>
      </w:pPr>
      <w:r w:rsidRPr="0043194F">
        <w:rPr>
          <w:b/>
          <w:bCs/>
          <w:sz w:val="22"/>
          <w:szCs w:val="22"/>
        </w:rPr>
        <w:t>Termin ważności minimum 12 m</w:t>
      </w:r>
      <w:r w:rsidR="00987B46" w:rsidRPr="0043194F">
        <w:rPr>
          <w:b/>
          <w:bCs/>
          <w:sz w:val="22"/>
          <w:szCs w:val="22"/>
        </w:rPr>
        <w:t>iesięcy</w:t>
      </w:r>
    </w:p>
    <w:p w14:paraId="7A746BE0" w14:textId="77777777" w:rsidR="00EB24EB" w:rsidRPr="0043194F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43194F">
        <w:rPr>
          <w:b/>
        </w:rPr>
        <w:t>Kryteria i zasady oceny ofert</w:t>
      </w:r>
    </w:p>
    <w:p w14:paraId="5F5B7645" w14:textId="5802B34A" w:rsidR="00EB24EB" w:rsidRPr="0043194F" w:rsidRDefault="00EB24EB" w:rsidP="00EB24EB">
      <w:pPr>
        <w:spacing w:line="360" w:lineRule="auto"/>
        <w:ind w:left="426" w:right="-12"/>
        <w:rPr>
          <w:sz w:val="22"/>
          <w:szCs w:val="22"/>
        </w:rPr>
      </w:pPr>
      <w:r w:rsidRPr="0043194F">
        <w:rPr>
          <w:sz w:val="22"/>
          <w:szCs w:val="22"/>
        </w:rPr>
        <w:t>………………………………………</w:t>
      </w:r>
      <w:r w:rsidR="00B9072B" w:rsidRPr="0043194F">
        <w:rPr>
          <w:sz w:val="22"/>
          <w:szCs w:val="22"/>
        </w:rPr>
        <w:t>cena</w:t>
      </w:r>
      <w:r w:rsidRPr="0043194F">
        <w:rPr>
          <w:sz w:val="22"/>
          <w:szCs w:val="22"/>
        </w:rPr>
        <w:t>…………………………………………………………</w:t>
      </w:r>
    </w:p>
    <w:p w14:paraId="52D525AF" w14:textId="12967142" w:rsidR="00E8424A" w:rsidRPr="0043194F" w:rsidRDefault="00E8424A" w:rsidP="009579B4">
      <w:pPr>
        <w:spacing w:line="360" w:lineRule="auto"/>
        <w:ind w:left="426" w:right="-12"/>
        <w:jc w:val="center"/>
        <w:rPr>
          <w:sz w:val="20"/>
          <w:szCs w:val="20"/>
        </w:rPr>
      </w:pPr>
      <w:r w:rsidRPr="0043194F">
        <w:rPr>
          <w:sz w:val="20"/>
          <w:szCs w:val="20"/>
        </w:rPr>
        <w:t xml:space="preserve">(np. cena, </w:t>
      </w:r>
      <w:r w:rsidR="000777D0" w:rsidRPr="0043194F">
        <w:rPr>
          <w:sz w:val="20"/>
          <w:szCs w:val="20"/>
        </w:rPr>
        <w:t xml:space="preserve">okres </w:t>
      </w:r>
      <w:r w:rsidRPr="0043194F">
        <w:rPr>
          <w:sz w:val="20"/>
          <w:szCs w:val="20"/>
        </w:rPr>
        <w:t>gwarancj</w:t>
      </w:r>
      <w:r w:rsidR="000777D0" w:rsidRPr="0043194F">
        <w:rPr>
          <w:sz w:val="20"/>
          <w:szCs w:val="20"/>
        </w:rPr>
        <w:t>i</w:t>
      </w:r>
      <w:r w:rsidRPr="0043194F">
        <w:rPr>
          <w:sz w:val="20"/>
          <w:szCs w:val="20"/>
        </w:rPr>
        <w:t>,</w:t>
      </w:r>
      <w:r w:rsidR="00956757" w:rsidRPr="0043194F">
        <w:rPr>
          <w:sz w:val="20"/>
          <w:szCs w:val="20"/>
        </w:rPr>
        <w:t xml:space="preserve"> </w:t>
      </w:r>
      <w:r w:rsidR="000777D0" w:rsidRPr="0043194F">
        <w:rPr>
          <w:sz w:val="20"/>
          <w:szCs w:val="20"/>
        </w:rPr>
        <w:t xml:space="preserve">świadczenie </w:t>
      </w:r>
      <w:r w:rsidR="009579B4" w:rsidRPr="0043194F">
        <w:rPr>
          <w:sz w:val="20"/>
          <w:szCs w:val="20"/>
        </w:rPr>
        <w:t>serwis</w:t>
      </w:r>
      <w:r w:rsidR="000777D0" w:rsidRPr="0043194F">
        <w:rPr>
          <w:sz w:val="20"/>
          <w:szCs w:val="20"/>
        </w:rPr>
        <w:t>u</w:t>
      </w:r>
      <w:r w:rsidR="009579B4" w:rsidRPr="0043194F">
        <w:rPr>
          <w:sz w:val="20"/>
          <w:szCs w:val="20"/>
        </w:rPr>
        <w:t xml:space="preserve"> pogwarancyjn</w:t>
      </w:r>
      <w:r w:rsidR="000777D0" w:rsidRPr="0043194F">
        <w:rPr>
          <w:sz w:val="20"/>
          <w:szCs w:val="20"/>
        </w:rPr>
        <w:t>ego</w:t>
      </w:r>
      <w:r w:rsidR="009579B4" w:rsidRPr="0043194F">
        <w:rPr>
          <w:sz w:val="20"/>
          <w:szCs w:val="20"/>
        </w:rPr>
        <w:t>,</w:t>
      </w:r>
      <w:r w:rsidR="00956757" w:rsidRPr="0043194F">
        <w:rPr>
          <w:sz w:val="20"/>
          <w:szCs w:val="20"/>
        </w:rPr>
        <w:t xml:space="preserve"> </w:t>
      </w:r>
      <w:r w:rsidR="009579B4" w:rsidRPr="0043194F">
        <w:rPr>
          <w:sz w:val="20"/>
          <w:szCs w:val="20"/>
        </w:rPr>
        <w:t>itp.)</w:t>
      </w:r>
    </w:p>
    <w:p w14:paraId="7BD303C5" w14:textId="77777777" w:rsidR="007D7C92" w:rsidRPr="0043194F" w:rsidRDefault="007D7C92" w:rsidP="00B9072B">
      <w:pPr>
        <w:numPr>
          <w:ilvl w:val="0"/>
          <w:numId w:val="1"/>
        </w:numPr>
        <w:spacing w:line="360" w:lineRule="auto"/>
        <w:ind w:right="-12"/>
        <w:rPr>
          <w:b/>
        </w:rPr>
      </w:pPr>
      <w:r w:rsidRPr="0043194F">
        <w:rPr>
          <w:b/>
        </w:rPr>
        <w:t>Forma złożenia oferty:</w:t>
      </w:r>
    </w:p>
    <w:p w14:paraId="69449247" w14:textId="5DAE2DEF" w:rsidR="007D7C92" w:rsidRPr="0043194F" w:rsidRDefault="00655B20" w:rsidP="0015380F">
      <w:pPr>
        <w:tabs>
          <w:tab w:val="left" w:pos="426"/>
        </w:tabs>
        <w:spacing w:line="360" w:lineRule="auto"/>
        <w:ind w:left="426" w:right="-12"/>
        <w:jc w:val="both"/>
      </w:pPr>
      <w:r w:rsidRPr="0043194F">
        <w:lastRenderedPageBreak/>
        <w:t xml:space="preserve">Ofertę (wypełniony </w:t>
      </w:r>
      <w:r w:rsidR="007D7C92" w:rsidRPr="0043194F">
        <w:t xml:space="preserve">„Formularz </w:t>
      </w:r>
      <w:r w:rsidRPr="0043194F">
        <w:t>o</w:t>
      </w:r>
      <w:r w:rsidR="007D7C92" w:rsidRPr="0043194F">
        <w:t>ferty</w:t>
      </w:r>
      <w:r w:rsidRPr="0043194F">
        <w:t xml:space="preserve"> – część B</w:t>
      </w:r>
      <w:r w:rsidR="007D7C92" w:rsidRPr="0043194F">
        <w:t xml:space="preserve">” </w:t>
      </w:r>
      <w:r w:rsidRPr="0043194F">
        <w:rPr>
          <w:sz w:val="20"/>
          <w:szCs w:val="20"/>
        </w:rPr>
        <w:t>wraz z wymaganymi załącznikami</w:t>
      </w:r>
      <w:r w:rsidR="00C14A2C" w:rsidRPr="0043194F">
        <w:rPr>
          <w:sz w:val="20"/>
          <w:szCs w:val="20"/>
        </w:rPr>
        <w:br/>
      </w:r>
      <w:r w:rsidR="00BE2788" w:rsidRPr="0043194F">
        <w:rPr>
          <w:sz w:val="20"/>
          <w:szCs w:val="20"/>
        </w:rPr>
        <w:t>gdy dotyczą</w:t>
      </w:r>
      <w:r w:rsidRPr="0043194F">
        <w:t xml:space="preserve">) </w:t>
      </w:r>
      <w:r w:rsidR="007D7C92" w:rsidRPr="0043194F">
        <w:t>należy złoży</w:t>
      </w:r>
      <w:r w:rsidR="0062513F" w:rsidRPr="0043194F">
        <w:t xml:space="preserve">ć w terminie do </w:t>
      </w:r>
      <w:r w:rsidR="00323BE0" w:rsidRPr="0043194F">
        <w:t>końca</w:t>
      </w:r>
      <w:r w:rsidR="00052C7C" w:rsidRPr="0043194F">
        <w:t xml:space="preserve"> </w:t>
      </w:r>
      <w:r w:rsidR="0062513F" w:rsidRPr="0043194F">
        <w:t>dnia</w:t>
      </w:r>
      <w:r w:rsidR="00323BE0" w:rsidRPr="0043194F">
        <w:t xml:space="preserve"> 10</w:t>
      </w:r>
      <w:r w:rsidR="00B9072B" w:rsidRPr="0043194F">
        <w:rPr>
          <w:sz w:val="22"/>
          <w:szCs w:val="22"/>
        </w:rPr>
        <w:t>-0</w:t>
      </w:r>
      <w:r w:rsidR="00052C7C" w:rsidRPr="0043194F">
        <w:rPr>
          <w:sz w:val="22"/>
          <w:szCs w:val="22"/>
        </w:rPr>
        <w:t>2</w:t>
      </w:r>
      <w:r w:rsidR="00B9072B" w:rsidRPr="0043194F">
        <w:rPr>
          <w:sz w:val="22"/>
          <w:szCs w:val="22"/>
        </w:rPr>
        <w:t xml:space="preserve">-2026 r. </w:t>
      </w:r>
      <w:r w:rsidR="00251E49" w:rsidRPr="0043194F">
        <w:rPr>
          <w:sz w:val="22"/>
          <w:szCs w:val="22"/>
        </w:rPr>
        <w:t xml:space="preserve"> </w:t>
      </w:r>
      <w:r w:rsidR="007D7C92" w:rsidRPr="0043194F">
        <w:t>w formie:</w:t>
      </w:r>
    </w:p>
    <w:p w14:paraId="06AC956C" w14:textId="77777777" w:rsidR="007D7C92" w:rsidRPr="0043194F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strike/>
        </w:rPr>
      </w:pPr>
      <w:r w:rsidRPr="0043194F">
        <w:rPr>
          <w:strike/>
        </w:rPr>
        <w:t>pisemnej (osobiście</w:t>
      </w:r>
      <w:r w:rsidR="00642903" w:rsidRPr="0043194F">
        <w:rPr>
          <w:strike/>
        </w:rPr>
        <w:t xml:space="preserve"> w kancelarii Zamawiającego w dni robocze </w:t>
      </w:r>
      <w:r w:rsidR="0015380F" w:rsidRPr="0043194F">
        <w:rPr>
          <w:strike/>
        </w:rPr>
        <w:br/>
      </w:r>
      <w:r w:rsidR="00642903" w:rsidRPr="0043194F">
        <w:rPr>
          <w:strike/>
        </w:rPr>
        <w:t>od poniedziałku do piątku w godzinach od</w:t>
      </w:r>
      <w:r w:rsidR="00642903" w:rsidRPr="0043194F">
        <w:rPr>
          <w:strike/>
          <w:color w:val="000000"/>
        </w:rPr>
        <w:t xml:space="preserve"> 7</w:t>
      </w:r>
      <w:r w:rsidR="00642903" w:rsidRPr="0043194F">
        <w:rPr>
          <w:strike/>
          <w:color w:val="000000"/>
          <w:vertAlign w:val="superscript"/>
        </w:rPr>
        <w:t xml:space="preserve">30 </w:t>
      </w:r>
      <w:r w:rsidR="00642903" w:rsidRPr="0043194F">
        <w:rPr>
          <w:strike/>
          <w:color w:val="000000"/>
        </w:rPr>
        <w:t>do 1</w:t>
      </w:r>
      <w:r w:rsidR="00165173" w:rsidRPr="0043194F">
        <w:rPr>
          <w:strike/>
          <w:color w:val="000000"/>
        </w:rPr>
        <w:t>4</w:t>
      </w:r>
      <w:r w:rsidR="00642903" w:rsidRPr="0043194F">
        <w:rPr>
          <w:strike/>
          <w:color w:val="000000"/>
          <w:vertAlign w:val="superscript"/>
        </w:rPr>
        <w:t>30</w:t>
      </w:r>
      <w:r w:rsidR="00642903" w:rsidRPr="0043194F">
        <w:rPr>
          <w:strike/>
        </w:rPr>
        <w:t xml:space="preserve"> lub</w:t>
      </w:r>
      <w:r w:rsidRPr="0043194F">
        <w:rPr>
          <w:strike/>
        </w:rPr>
        <w:t xml:space="preserve"> listownie</w:t>
      </w:r>
      <w:r w:rsidR="002E3918" w:rsidRPr="0043194F">
        <w:rPr>
          <w:strike/>
        </w:rPr>
        <w:t xml:space="preserve"> </w:t>
      </w:r>
      <w:r w:rsidRPr="0043194F">
        <w:rPr>
          <w:strike/>
        </w:rPr>
        <w:t>na adres Zamawiającego</w:t>
      </w:r>
      <w:r w:rsidR="00642903" w:rsidRPr="0043194F">
        <w:rPr>
          <w:strike/>
        </w:rPr>
        <w:t>)</w:t>
      </w:r>
      <w:r w:rsidRPr="0043194F">
        <w:rPr>
          <w:strike/>
        </w:rPr>
        <w:t xml:space="preserve"> (*);</w:t>
      </w:r>
    </w:p>
    <w:p w14:paraId="11E7C0F4" w14:textId="6471DDB1" w:rsidR="007D7C92" w:rsidRPr="0043194F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color w:val="EE0000"/>
          <w:sz w:val="22"/>
          <w:szCs w:val="22"/>
        </w:rPr>
      </w:pPr>
      <w:r w:rsidRPr="0043194F">
        <w:t>w wersji elektronicznej na ad</w:t>
      </w:r>
      <w:r w:rsidR="0062513F" w:rsidRPr="0043194F">
        <w:t xml:space="preserve">res e-mail: </w:t>
      </w:r>
      <w:r w:rsidR="00B9072B" w:rsidRPr="0043194F">
        <w:rPr>
          <w:color w:val="EE0000"/>
        </w:rPr>
        <w:t>wasowska1923@10wsk.mil.pl</w:t>
      </w:r>
    </w:p>
    <w:p w14:paraId="02E21714" w14:textId="77777777" w:rsidR="009E18DA" w:rsidRPr="0043194F" w:rsidRDefault="009E18DA" w:rsidP="009E18DA">
      <w:pPr>
        <w:tabs>
          <w:tab w:val="left" w:pos="426"/>
        </w:tabs>
        <w:spacing w:line="360" w:lineRule="auto"/>
        <w:ind w:left="786" w:right="-12" w:hanging="360"/>
      </w:pPr>
      <w:r w:rsidRPr="0043194F">
        <w:t>Oferta złożona po terminie, nie będzie rozpatrywana (oceniana).</w:t>
      </w:r>
    </w:p>
    <w:p w14:paraId="369C03DA" w14:textId="0B8F4AA9" w:rsidR="006154A4" w:rsidRPr="0043194F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sz w:val="22"/>
          <w:szCs w:val="22"/>
        </w:rPr>
      </w:pPr>
      <w:r w:rsidRPr="0043194F">
        <w:rPr>
          <w:b/>
        </w:rPr>
        <w:t>Do oferty należy dołączyć</w:t>
      </w:r>
      <w:r w:rsidRPr="0043194F">
        <w:t>:</w:t>
      </w:r>
      <w:r w:rsidR="00B9072B" w:rsidRPr="0043194F">
        <w:t xml:space="preserve"> </w:t>
      </w:r>
      <w:r w:rsidR="00B9072B" w:rsidRPr="0043194F">
        <w:rPr>
          <w:sz w:val="22"/>
          <w:szCs w:val="22"/>
        </w:rPr>
        <w:t>folder techniczny zaoferowanego produktu lub kar</w:t>
      </w:r>
      <w:r w:rsidR="004E3F72" w:rsidRPr="0043194F">
        <w:rPr>
          <w:sz w:val="22"/>
          <w:szCs w:val="22"/>
        </w:rPr>
        <w:t>t</w:t>
      </w:r>
      <w:r w:rsidR="00B9072B" w:rsidRPr="0043194F">
        <w:rPr>
          <w:sz w:val="22"/>
          <w:szCs w:val="22"/>
        </w:rPr>
        <w:t>ę katalogową</w:t>
      </w:r>
      <w:r w:rsidR="004E3F72" w:rsidRPr="0043194F">
        <w:rPr>
          <w:sz w:val="22"/>
          <w:szCs w:val="22"/>
        </w:rPr>
        <w:t xml:space="preserve">, </w:t>
      </w:r>
      <w:r w:rsidR="00B9072B" w:rsidRPr="0043194F">
        <w:rPr>
          <w:sz w:val="22"/>
          <w:szCs w:val="22"/>
        </w:rPr>
        <w:t>oświadczenie dopuszczenia do obrotu na terenie RP</w:t>
      </w:r>
      <w:r w:rsidR="004E3F72" w:rsidRPr="0043194F">
        <w:rPr>
          <w:sz w:val="22"/>
          <w:szCs w:val="22"/>
        </w:rPr>
        <w:t xml:space="preserve"> </w:t>
      </w:r>
      <w:r w:rsidR="00523785" w:rsidRPr="0043194F">
        <w:rPr>
          <w:sz w:val="22"/>
          <w:szCs w:val="22"/>
        </w:rPr>
        <w:t>i</w:t>
      </w:r>
      <w:r w:rsidR="004E3F72" w:rsidRPr="0043194F">
        <w:rPr>
          <w:sz w:val="22"/>
          <w:szCs w:val="22"/>
        </w:rPr>
        <w:t xml:space="preserve"> pełnomocnictwo jeżeli dotyczy</w:t>
      </w:r>
    </w:p>
    <w:p w14:paraId="1A4C94C5" w14:textId="77777777" w:rsidR="002F053F" w:rsidRPr="0043194F" w:rsidRDefault="006154A4" w:rsidP="00B9072B">
      <w:pPr>
        <w:numPr>
          <w:ilvl w:val="0"/>
          <w:numId w:val="1"/>
        </w:numPr>
        <w:spacing w:line="360" w:lineRule="auto"/>
        <w:ind w:right="-12"/>
      </w:pPr>
      <w:r w:rsidRPr="0043194F">
        <w:rPr>
          <w:b/>
        </w:rPr>
        <w:t>Informacje dodatkowe</w:t>
      </w:r>
      <w:r w:rsidRPr="0043194F">
        <w:t xml:space="preserve">: </w:t>
      </w:r>
    </w:p>
    <w:p w14:paraId="06F41A7E" w14:textId="77777777" w:rsidR="002F053F" w:rsidRPr="0043194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43194F">
        <w:t>z</w:t>
      </w:r>
      <w:r w:rsidR="00B02D97" w:rsidRPr="0043194F">
        <w:t xml:space="preserve">awiadomienie o wyborze najkorzystniejszej oferty zostanie przesłane </w:t>
      </w:r>
      <w:r w:rsidR="008E2E41" w:rsidRPr="0043194F">
        <w:br/>
      </w:r>
      <w:r w:rsidR="00274DDE" w:rsidRPr="0043194F">
        <w:t>do W</w:t>
      </w:r>
      <w:r w:rsidR="00B02D97" w:rsidRPr="0043194F">
        <w:t>ykonawców, którzy</w:t>
      </w:r>
      <w:r w:rsidR="00D103A0" w:rsidRPr="0043194F">
        <w:t xml:space="preserve"> złożyli oferty</w:t>
      </w:r>
      <w:r w:rsidR="00274DDE" w:rsidRPr="0043194F">
        <w:t>;</w:t>
      </w:r>
    </w:p>
    <w:p w14:paraId="5DA90DD7" w14:textId="717CECAF" w:rsidR="009E18DA" w:rsidRPr="0043194F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strike/>
        </w:rPr>
      </w:pPr>
      <w:r w:rsidRPr="0043194F">
        <w:rPr>
          <w:strike/>
        </w:rPr>
        <w:t xml:space="preserve">Zamawiający </w:t>
      </w:r>
      <w:r w:rsidR="009E18DA" w:rsidRPr="0043194F">
        <w:rPr>
          <w:strike/>
        </w:rPr>
        <w:t xml:space="preserve">ma </w:t>
      </w:r>
      <w:r w:rsidRPr="0043194F">
        <w:rPr>
          <w:strike/>
        </w:rPr>
        <w:t>za</w:t>
      </w:r>
      <w:r w:rsidR="009E18DA" w:rsidRPr="0043194F">
        <w:rPr>
          <w:strike/>
        </w:rPr>
        <w:t xml:space="preserve">miar zawrzeć </w:t>
      </w:r>
      <w:r w:rsidR="006339BE" w:rsidRPr="0043194F">
        <w:rPr>
          <w:strike/>
        </w:rPr>
        <w:t xml:space="preserve">z Wykonawcą </w:t>
      </w:r>
      <w:r w:rsidR="009E18DA" w:rsidRPr="0043194F">
        <w:rPr>
          <w:strike/>
        </w:rPr>
        <w:t>umowę</w:t>
      </w:r>
      <w:r w:rsidR="00251A47" w:rsidRPr="0043194F">
        <w:rPr>
          <w:strike/>
        </w:rPr>
        <w:t xml:space="preserve"> w formie pisemnej</w:t>
      </w:r>
      <w:r w:rsidR="00251E49" w:rsidRPr="0043194F">
        <w:rPr>
          <w:strike/>
        </w:rPr>
        <w:t xml:space="preserve"> </w:t>
      </w:r>
      <w:r w:rsidR="002C470B" w:rsidRPr="0043194F">
        <w:rPr>
          <w:strike/>
        </w:rPr>
        <w:t>na wykonanie zamówienia</w:t>
      </w:r>
      <w:r w:rsidRPr="0043194F">
        <w:rPr>
          <w:strike/>
        </w:rPr>
        <w:t>;</w:t>
      </w:r>
    </w:p>
    <w:p w14:paraId="3984E88B" w14:textId="77777777" w:rsidR="002F053F" w:rsidRPr="0043194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43194F">
        <w:t>n</w:t>
      </w:r>
      <w:r w:rsidR="009E18DA" w:rsidRPr="0043194F">
        <w:t>iniejsze zapytanie ofertowe nie stanowi zobowiązania Zamawiającego</w:t>
      </w:r>
      <w:r w:rsidR="009E18DA" w:rsidRPr="0043194F">
        <w:br/>
        <w:t>do zawarcia umowy.</w:t>
      </w:r>
    </w:p>
    <w:p w14:paraId="3AD9E481" w14:textId="77777777" w:rsidR="00D51D57" w:rsidRPr="0043194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43194F">
        <w:t>o</w:t>
      </w:r>
      <w:r w:rsidR="00A36745" w:rsidRPr="0043194F">
        <w:t>gólne warunki umowy stanowią z</w:t>
      </w:r>
      <w:r w:rsidR="00D103A0" w:rsidRPr="0043194F">
        <w:t xml:space="preserve">ałącznik </w:t>
      </w:r>
      <w:r w:rsidR="002C470B" w:rsidRPr="0043194F">
        <w:t>do</w:t>
      </w:r>
      <w:r w:rsidR="00E5369F" w:rsidRPr="0043194F">
        <w:t xml:space="preserve"> niniejszego </w:t>
      </w:r>
      <w:r w:rsidR="00A36745" w:rsidRPr="0043194F">
        <w:t>formularza ofert</w:t>
      </w:r>
      <w:r w:rsidR="00F06CB3" w:rsidRPr="0043194F">
        <w:t>y</w:t>
      </w:r>
      <w:r w:rsidR="00A36745" w:rsidRPr="0043194F">
        <w:t xml:space="preserve">. </w:t>
      </w:r>
    </w:p>
    <w:p w14:paraId="541FF1B1" w14:textId="77777777" w:rsidR="00D51D57" w:rsidRPr="0043194F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43194F">
        <w:t xml:space="preserve">Zamawiający zastrzega sobie możliwość unieważnienia postępowania </w:t>
      </w:r>
      <w:r w:rsidR="00F06CB3" w:rsidRPr="0043194F">
        <w:br/>
      </w:r>
      <w:r w:rsidRPr="0043194F">
        <w:t>bez podania przyczyny. W przypadku unieważnienia postępowania Zamawiający nie ponosi kosztów postępowania</w:t>
      </w:r>
      <w:r w:rsidR="0015380F" w:rsidRPr="0043194F">
        <w:t>;</w:t>
      </w:r>
    </w:p>
    <w:p w14:paraId="6888026B" w14:textId="2F516CB7" w:rsidR="00251E49" w:rsidRPr="0043194F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43194F">
        <w:t xml:space="preserve">Wyjaśnień, informacji udziela  p. </w:t>
      </w:r>
      <w:r w:rsidR="004E3F72" w:rsidRPr="0043194F">
        <w:t>Teresa Wąsowska-Olejko</w:t>
      </w:r>
      <w:r w:rsidRPr="0043194F">
        <w:t xml:space="preserve">  Tel. </w:t>
      </w:r>
      <w:r w:rsidR="004E3F72" w:rsidRPr="0043194F">
        <w:t>261-417-388</w:t>
      </w:r>
      <w:r w:rsidRPr="0043194F">
        <w:t>, e-mail</w:t>
      </w:r>
      <w:r w:rsidR="004E3F72" w:rsidRPr="0043194F">
        <w:t>:</w:t>
      </w:r>
      <w:r w:rsidRPr="0043194F">
        <w:t xml:space="preserve">  </w:t>
      </w:r>
      <w:r w:rsidR="004E3F72" w:rsidRPr="0043194F">
        <w:rPr>
          <w:color w:val="EE0000"/>
        </w:rPr>
        <w:t>wasowska1923@10wsk.mil.pl</w:t>
      </w:r>
    </w:p>
    <w:p w14:paraId="44D1AB05" w14:textId="02C8A138" w:rsidR="00EC1AA2" w:rsidRPr="0043194F" w:rsidRDefault="00EC1AA2" w:rsidP="00EC1AA2">
      <w:pPr>
        <w:spacing w:before="120" w:after="60"/>
        <w:jc w:val="both"/>
        <w:outlineLvl w:val="1"/>
        <w:rPr>
          <w:b/>
          <w:iCs/>
          <w:color w:val="000000"/>
        </w:rPr>
      </w:pPr>
      <w:bookmarkStart w:id="0" w:name="_Hlk515367328"/>
      <w:r w:rsidRPr="0043194F">
        <w:rPr>
          <w:bCs/>
          <w:iCs/>
          <w:color w:val="000000"/>
          <w:sz w:val="22"/>
          <w:szCs w:val="22"/>
        </w:rPr>
        <w:t xml:space="preserve"> </w:t>
      </w:r>
      <w:r w:rsidRPr="0043194F">
        <w:rPr>
          <w:b/>
          <w:iCs/>
          <w:color w:val="000000"/>
        </w:rPr>
        <w:t>Informacja o przetwarzaniu danych osobowych:</w:t>
      </w:r>
    </w:p>
    <w:p w14:paraId="3A9ACB17" w14:textId="77777777" w:rsidR="00EC1AA2" w:rsidRPr="0043194F" w:rsidRDefault="00EC1AA2" w:rsidP="00EC1AA2">
      <w:pPr>
        <w:spacing w:after="60"/>
        <w:ind w:left="680"/>
        <w:jc w:val="both"/>
        <w:outlineLvl w:val="1"/>
        <w:rPr>
          <w:bCs/>
          <w:iCs/>
          <w:color w:val="000000"/>
          <w:sz w:val="22"/>
          <w:szCs w:val="22"/>
        </w:rPr>
      </w:pPr>
      <w:r w:rsidRPr="0043194F">
        <w:rPr>
          <w:bCs/>
          <w:iCs/>
          <w:color w:val="000000"/>
          <w:sz w:val="22"/>
          <w:szCs w:val="22"/>
        </w:rPr>
        <w:t xml:space="preserve">Zamawiający, zgodnie z art. 13 ust. 1 i 2 </w:t>
      </w:r>
      <w:r w:rsidRPr="0043194F">
        <w:rPr>
          <w:rFonts w:eastAsia="Calibri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43194F">
        <w:rPr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43194F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bCs/>
          <w:iCs/>
          <w:color w:val="000000"/>
          <w:sz w:val="22"/>
          <w:szCs w:val="22"/>
        </w:rPr>
      </w:pPr>
      <w:r w:rsidRPr="0043194F">
        <w:rPr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43194F">
        <w:rPr>
          <w:bCs/>
          <w:iCs/>
          <w:color w:val="000000"/>
          <w:sz w:val="22"/>
          <w:szCs w:val="22"/>
        </w:rPr>
        <w:t xml:space="preserve">nr sprawy </w:t>
      </w:r>
      <w:r w:rsidR="004E3F72" w:rsidRPr="0043194F">
        <w:rPr>
          <w:bCs/>
          <w:iCs/>
          <w:color w:val="000000"/>
          <w:sz w:val="22"/>
          <w:szCs w:val="22"/>
        </w:rPr>
        <w:t>….</w:t>
      </w:r>
      <w:r w:rsidR="00DA46A9" w:rsidRPr="0043194F">
        <w:rPr>
          <w:rFonts w:eastAsia="Calibri"/>
          <w:bCs/>
          <w:iCs/>
          <w:color w:val="000000"/>
          <w:sz w:val="22"/>
          <w:szCs w:val="22"/>
          <w:lang w:eastAsia="en-US"/>
        </w:rPr>
        <w:t>/...</w:t>
      </w:r>
      <w:r w:rsidRPr="0043194F">
        <w:rPr>
          <w:rFonts w:eastAsia="Calibri"/>
          <w:bCs/>
          <w:iCs/>
          <w:color w:val="000000"/>
          <w:sz w:val="22"/>
          <w:szCs w:val="22"/>
          <w:lang w:eastAsia="en-US"/>
        </w:rPr>
        <w:t>,</w:t>
      </w:r>
      <w:r w:rsidRPr="0043194F">
        <w:rPr>
          <w:rFonts w:eastAsia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43194F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43194F">
        <w:rPr>
          <w:bCs/>
          <w:iCs/>
          <w:color w:val="000000"/>
          <w:sz w:val="22"/>
          <w:szCs w:val="22"/>
        </w:rPr>
        <w:t>przetwarzane będą dane osobowe na podstawie art. 6 ust. 1 lit. c</w:t>
      </w:r>
      <w:r w:rsidRPr="0043194F">
        <w:rPr>
          <w:bCs/>
          <w:i/>
          <w:iCs/>
          <w:color w:val="000000"/>
          <w:sz w:val="22"/>
          <w:szCs w:val="22"/>
        </w:rPr>
        <w:t xml:space="preserve"> </w:t>
      </w:r>
      <w:r w:rsidRPr="0043194F">
        <w:rPr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43194F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eastAsia="Calibri"/>
          <w:bCs/>
          <w:iCs/>
          <w:color w:val="2F5496"/>
          <w:sz w:val="22"/>
          <w:szCs w:val="22"/>
          <w:lang w:val="de-DE" w:eastAsia="en-US"/>
        </w:rPr>
      </w:pPr>
      <w:r w:rsidRPr="0043194F">
        <w:rPr>
          <w:bCs/>
          <w:iCs/>
          <w:color w:val="000000"/>
          <w:sz w:val="22"/>
          <w:szCs w:val="22"/>
        </w:rPr>
        <w:t>administratorem Pani/Pana danych osobowych jest:</w:t>
      </w:r>
      <w:r w:rsidR="00DA46A9" w:rsidRPr="0043194F">
        <w:rPr>
          <w:bCs/>
          <w:iCs/>
          <w:color w:val="000000"/>
          <w:sz w:val="22"/>
          <w:szCs w:val="22"/>
        </w:rPr>
        <w:t xml:space="preserve"> </w:t>
      </w:r>
      <w:r w:rsidRPr="0043194F">
        <w:rPr>
          <w:b/>
          <w:bCs/>
          <w:iCs/>
          <w:color w:val="000000"/>
          <w:sz w:val="22"/>
          <w:szCs w:val="22"/>
        </w:rPr>
        <w:t>10</w:t>
      </w:r>
      <w:r w:rsidR="004820D3" w:rsidRPr="0043194F">
        <w:rPr>
          <w:b/>
          <w:bCs/>
          <w:iCs/>
          <w:color w:val="000000"/>
          <w:sz w:val="22"/>
          <w:szCs w:val="22"/>
        </w:rPr>
        <w:t>.</w:t>
      </w:r>
      <w:r w:rsidRPr="0043194F">
        <w:rPr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43194F">
        <w:rPr>
          <w:b/>
          <w:bCs/>
          <w:iCs/>
          <w:color w:val="000000"/>
          <w:sz w:val="22"/>
          <w:szCs w:val="22"/>
        </w:rPr>
        <w:t xml:space="preserve"> </w:t>
      </w:r>
      <w:r w:rsidRPr="0043194F">
        <w:rPr>
          <w:bCs/>
          <w:iCs/>
          <w:color w:val="000000"/>
          <w:sz w:val="22"/>
          <w:szCs w:val="22"/>
        </w:rPr>
        <w:t>ul. Powstańców Warszawy 5</w:t>
      </w:r>
      <w:r w:rsidR="00DA46A9" w:rsidRPr="0043194F">
        <w:rPr>
          <w:bCs/>
          <w:iCs/>
          <w:color w:val="000000"/>
          <w:sz w:val="22"/>
          <w:szCs w:val="22"/>
        </w:rPr>
        <w:t xml:space="preserve">, </w:t>
      </w:r>
      <w:r w:rsidRPr="0043194F">
        <w:rPr>
          <w:bCs/>
          <w:iCs/>
          <w:color w:val="000000"/>
          <w:sz w:val="22"/>
          <w:szCs w:val="22"/>
        </w:rPr>
        <w:t>85-681 Bydgoszcz</w:t>
      </w:r>
      <w:r w:rsidR="00DA46A9" w:rsidRPr="0043194F">
        <w:rPr>
          <w:bCs/>
          <w:iCs/>
          <w:color w:val="000000"/>
          <w:sz w:val="22"/>
          <w:szCs w:val="22"/>
        </w:rPr>
        <w:t xml:space="preserve"> Tel.:  261 417 001; </w:t>
      </w:r>
      <w:r w:rsidRPr="0043194F">
        <w:rPr>
          <w:bCs/>
          <w:iCs/>
          <w:color w:val="000000"/>
          <w:sz w:val="22"/>
          <w:szCs w:val="22"/>
        </w:rPr>
        <w:t xml:space="preserve"> Faks:  261 416 110,  </w:t>
      </w:r>
      <w:r w:rsidRPr="0043194F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43194F">
        <w:rPr>
          <w:rFonts w:eastAsia="Calibri"/>
          <w:bCs/>
          <w:iCs/>
          <w:color w:val="0000FF"/>
          <w:sz w:val="22"/>
          <w:szCs w:val="22"/>
          <w:lang w:eastAsia="en-US"/>
        </w:rPr>
        <w:t>szpital@</w:t>
      </w:r>
      <w:r w:rsidRPr="0043194F">
        <w:rPr>
          <w:rFonts w:eastAsia="Calibri"/>
          <w:bCs/>
          <w:iCs/>
          <w:color w:val="0000FF"/>
          <w:sz w:val="22"/>
          <w:szCs w:val="22"/>
          <w:lang w:eastAsia="en-US"/>
        </w:rPr>
        <w:t>10wsk.mil.pl</w:t>
      </w:r>
      <w:r w:rsidRPr="0043194F">
        <w:rPr>
          <w:rFonts w:eastAsia="Calibri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43194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43194F">
        <w:rPr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43194F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 </w:t>
      </w:r>
      <w:r w:rsidRPr="0043194F">
        <w:rPr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43194F">
          <w:rPr>
            <w:rStyle w:val="Hipercze"/>
            <w:bCs/>
            <w:iCs/>
            <w:sz w:val="22"/>
            <w:szCs w:val="22"/>
          </w:rPr>
          <w:t>powala2835@10wsk.mil.pl</w:t>
        </w:r>
      </w:hyperlink>
      <w:r w:rsidR="00265ABF" w:rsidRPr="0043194F">
        <w:rPr>
          <w:bCs/>
          <w:iCs/>
          <w:color w:val="000000"/>
          <w:sz w:val="22"/>
          <w:szCs w:val="22"/>
        </w:rPr>
        <w:t xml:space="preserve"> </w:t>
      </w:r>
      <w:r w:rsidRPr="0043194F">
        <w:rPr>
          <w:bCs/>
          <w:iCs/>
          <w:color w:val="000000"/>
          <w:sz w:val="22"/>
          <w:szCs w:val="22"/>
        </w:rPr>
        <w:t xml:space="preserve"> </w:t>
      </w:r>
      <w:r w:rsidR="00265ABF" w:rsidRPr="0043194F">
        <w:rPr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43194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43194F">
        <w:rPr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43194F">
        <w:rPr>
          <w:bCs/>
          <w:iCs/>
          <w:color w:val="000000"/>
          <w:sz w:val="22"/>
          <w:szCs w:val="22"/>
        </w:rPr>
        <w:t>Pzp</w:t>
      </w:r>
      <w:proofErr w:type="spellEnd"/>
      <w:r w:rsidRPr="0043194F">
        <w:rPr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43194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43194F">
        <w:rPr>
          <w:bCs/>
          <w:iCs/>
          <w:color w:val="000000"/>
          <w:sz w:val="22"/>
          <w:szCs w:val="22"/>
        </w:rPr>
        <w:lastRenderedPageBreak/>
        <w:t xml:space="preserve">Pani/Pana dane osobowe będą przechowywane, zgodnie z art. 97 ust. 1 ustawy </w:t>
      </w:r>
      <w:proofErr w:type="spellStart"/>
      <w:r w:rsidRPr="0043194F">
        <w:rPr>
          <w:bCs/>
          <w:iCs/>
          <w:color w:val="000000"/>
          <w:sz w:val="22"/>
          <w:szCs w:val="22"/>
        </w:rPr>
        <w:t>Pzp</w:t>
      </w:r>
      <w:proofErr w:type="spellEnd"/>
      <w:r w:rsidRPr="0043194F">
        <w:rPr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43194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43194F">
        <w:rPr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3194F">
        <w:rPr>
          <w:bCs/>
          <w:iCs/>
          <w:color w:val="000000"/>
          <w:sz w:val="22"/>
          <w:szCs w:val="22"/>
        </w:rPr>
        <w:t>Pzp</w:t>
      </w:r>
      <w:proofErr w:type="spellEnd"/>
      <w:r w:rsidRPr="0043194F">
        <w:rPr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43194F">
        <w:rPr>
          <w:bCs/>
          <w:iCs/>
          <w:color w:val="000000"/>
          <w:sz w:val="22"/>
          <w:szCs w:val="22"/>
        </w:rPr>
        <w:t>Pzp</w:t>
      </w:r>
      <w:proofErr w:type="spellEnd"/>
      <w:r w:rsidRPr="0043194F">
        <w:rPr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43194F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43194F">
        <w:rPr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43194F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bCs/>
          <w:iCs/>
          <w:color w:val="000000"/>
          <w:sz w:val="22"/>
          <w:szCs w:val="22"/>
        </w:rPr>
      </w:pPr>
      <w:r w:rsidRPr="0043194F">
        <w:rPr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43194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43194F">
        <w:rPr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43194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43194F">
        <w:rPr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 w:rsidRPr="0043194F">
        <w:rPr>
          <w:sz w:val="22"/>
          <w:szCs w:val="22"/>
        </w:rPr>
        <w:t>Pzp</w:t>
      </w:r>
      <w:proofErr w:type="spellEnd"/>
      <w:r w:rsidRPr="0043194F">
        <w:rPr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43194F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43194F">
        <w:rPr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43194F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i/>
          <w:sz w:val="22"/>
          <w:szCs w:val="22"/>
        </w:rPr>
      </w:pPr>
      <w:r w:rsidRPr="0043194F">
        <w:rPr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43194F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i/>
          <w:sz w:val="22"/>
          <w:szCs w:val="22"/>
        </w:rPr>
      </w:pPr>
      <w:r w:rsidRPr="0043194F">
        <w:rPr>
          <w:sz w:val="22"/>
          <w:szCs w:val="22"/>
        </w:rPr>
        <w:t>nie przysługuje Pani/Panu:</w:t>
      </w:r>
    </w:p>
    <w:p w14:paraId="70639D49" w14:textId="77777777" w:rsidR="00EC1AA2" w:rsidRPr="0043194F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43194F">
        <w:rPr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43194F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43194F">
        <w:rPr>
          <w:sz w:val="22"/>
          <w:szCs w:val="22"/>
        </w:rPr>
        <w:t>prawo do przenoszenia danych osobowych, o którym mowa w art. 20 RODO;</w:t>
      </w:r>
    </w:p>
    <w:p w14:paraId="68D42B68" w14:textId="77777777" w:rsidR="00EC1AA2" w:rsidRPr="0043194F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sz w:val="22"/>
          <w:szCs w:val="22"/>
        </w:rPr>
      </w:pPr>
      <w:r w:rsidRPr="0043194F">
        <w:rPr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35CBC9FA" w14:textId="29695404" w:rsidR="00EC1AA2" w:rsidRPr="0043194F" w:rsidRDefault="00EC1AA2" w:rsidP="00052C7C">
      <w:pPr>
        <w:numPr>
          <w:ilvl w:val="0"/>
          <w:numId w:val="17"/>
        </w:numPr>
        <w:spacing w:after="60"/>
        <w:contextualSpacing/>
        <w:jc w:val="both"/>
        <w:rPr>
          <w:sz w:val="22"/>
          <w:szCs w:val="22"/>
        </w:rPr>
      </w:pPr>
      <w:r w:rsidRPr="0043194F">
        <w:rPr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661041F4" w14:textId="77777777" w:rsidR="00642903" w:rsidRPr="0043194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</w:pPr>
      <w:r w:rsidRPr="0043194F">
        <w:t>i</w:t>
      </w:r>
      <w:r w:rsidR="00642903" w:rsidRPr="0043194F">
        <w:t>tp. …</w:t>
      </w:r>
    </w:p>
    <w:p w14:paraId="18BF0815" w14:textId="77777777" w:rsidR="00C14A2C" w:rsidRPr="0043194F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b/>
        </w:rPr>
      </w:pPr>
      <w:r w:rsidRPr="0043194F">
        <w:rPr>
          <w:b/>
        </w:rPr>
        <w:t>Integralną częścią niniejszego Formularza oferty (części A) jest:</w:t>
      </w:r>
    </w:p>
    <w:p w14:paraId="73A5CA51" w14:textId="6A1E1451" w:rsidR="00C14A2C" w:rsidRPr="0043194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43194F">
        <w:t>Opis przedmiotu zamówienia</w:t>
      </w:r>
      <w:r w:rsidR="004E3F72" w:rsidRPr="0043194F">
        <w:t xml:space="preserve"> Formularz szczegółowy</w:t>
      </w:r>
    </w:p>
    <w:p w14:paraId="3A4F8A93" w14:textId="70FC4DB0" w:rsidR="00033FE1" w:rsidRPr="0043194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43194F">
        <w:t>O</w:t>
      </w:r>
      <w:r w:rsidR="00033FE1" w:rsidRPr="0043194F">
        <w:t>gólne warunki umowy</w:t>
      </w:r>
      <w:r w:rsidR="004E3F72" w:rsidRPr="0043194F">
        <w:t xml:space="preserve"> jeżeli dotyczy</w:t>
      </w:r>
      <w:r w:rsidRPr="0043194F">
        <w:t>;</w:t>
      </w:r>
    </w:p>
    <w:p w14:paraId="1883FAB4" w14:textId="77777777" w:rsidR="00C14A2C" w:rsidRPr="0043194F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43194F">
        <w:t>Itp. ……</w:t>
      </w:r>
    </w:p>
    <w:p w14:paraId="1A3581F1" w14:textId="77777777" w:rsidR="00FC1B74" w:rsidRPr="0043194F" w:rsidRDefault="00FC1B74" w:rsidP="007D7C92">
      <w:pPr>
        <w:tabs>
          <w:tab w:val="left" w:pos="0"/>
        </w:tabs>
        <w:ind w:right="-12"/>
      </w:pPr>
    </w:p>
    <w:p w14:paraId="11C6B705" w14:textId="77777777" w:rsidR="002F053F" w:rsidRPr="0043194F" w:rsidRDefault="002F053F" w:rsidP="007D7C92">
      <w:pPr>
        <w:tabs>
          <w:tab w:val="left" w:pos="0"/>
        </w:tabs>
        <w:ind w:right="-12"/>
      </w:pPr>
    </w:p>
    <w:p w14:paraId="0F6804B3" w14:textId="77777777" w:rsidR="00033FE1" w:rsidRPr="0043194F" w:rsidRDefault="00033FE1" w:rsidP="007D7C92">
      <w:pPr>
        <w:tabs>
          <w:tab w:val="left" w:pos="0"/>
        </w:tabs>
        <w:ind w:right="-12"/>
      </w:pPr>
    </w:p>
    <w:p w14:paraId="2488FE40" w14:textId="439A2214" w:rsidR="0062513F" w:rsidRPr="0043194F" w:rsidRDefault="004E3F72" w:rsidP="004E3F72">
      <w:pPr>
        <w:tabs>
          <w:tab w:val="left" w:pos="0"/>
        </w:tabs>
        <w:ind w:left="2832" w:right="-12"/>
        <w:jc w:val="center"/>
        <w:rPr>
          <w:b/>
          <w:bCs/>
        </w:rPr>
      </w:pPr>
      <w:r w:rsidRPr="0043194F">
        <w:t xml:space="preserve">                                     </w:t>
      </w:r>
      <w:r w:rsidRPr="0043194F">
        <w:rPr>
          <w:b/>
          <w:bCs/>
        </w:rPr>
        <w:t>Teresa Wąsowska-Olejko</w:t>
      </w:r>
    </w:p>
    <w:p w14:paraId="368EB212" w14:textId="77777777" w:rsidR="007D7C92" w:rsidRPr="0043194F" w:rsidRDefault="007D7C92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  <w:r w:rsidRPr="0043194F">
        <w:rPr>
          <w:sz w:val="20"/>
          <w:szCs w:val="20"/>
        </w:rPr>
        <w:t>(podpis osoby prowadzącej postępowanie)</w:t>
      </w:r>
    </w:p>
    <w:p w14:paraId="1B5227B2" w14:textId="77777777" w:rsidR="00C00EE6" w:rsidRPr="0043194F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39C99242" w14:textId="77777777" w:rsidR="00C00EE6" w:rsidRPr="0043194F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04FCC978" w14:textId="77777777" w:rsidR="007D7C92" w:rsidRPr="0043194F" w:rsidRDefault="007D7C92" w:rsidP="007D7C92">
      <w:pPr>
        <w:ind w:left="2832" w:right="-12" w:hanging="2832"/>
      </w:pPr>
      <w:r w:rsidRPr="0043194F">
        <w:t>______________</w:t>
      </w:r>
    </w:p>
    <w:p w14:paraId="70C9ABC0" w14:textId="77777777" w:rsidR="007D7C92" w:rsidRPr="0043194F" w:rsidRDefault="007D7C92" w:rsidP="007D7C92">
      <w:pPr>
        <w:ind w:left="2832" w:right="-12" w:hanging="2832"/>
        <w:rPr>
          <w:sz w:val="18"/>
          <w:szCs w:val="18"/>
        </w:rPr>
      </w:pPr>
      <w:r w:rsidRPr="0043194F">
        <w:rPr>
          <w:sz w:val="18"/>
          <w:szCs w:val="18"/>
        </w:rPr>
        <w:t>(*) niepotrzebne skreślić</w:t>
      </w:r>
    </w:p>
    <w:p w14:paraId="03CED692" w14:textId="77777777" w:rsidR="002E3918" w:rsidRPr="0043194F" w:rsidRDefault="002E3918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310A4F38" w14:textId="77777777" w:rsidR="00DA46A9" w:rsidRPr="0043194F" w:rsidRDefault="00DA46A9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sectPr w:rsidR="00DA46A9" w:rsidRPr="0043194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0919F" w14:textId="77777777" w:rsidR="00F21EFD" w:rsidRDefault="00F21EFD" w:rsidP="00DE54AE">
      <w:r>
        <w:separator/>
      </w:r>
    </w:p>
  </w:endnote>
  <w:endnote w:type="continuationSeparator" w:id="0">
    <w:p w14:paraId="148E49DB" w14:textId="77777777" w:rsidR="00F21EFD" w:rsidRDefault="00F21EFD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5D336" w14:textId="77777777" w:rsidR="00F21EFD" w:rsidRDefault="00F21EFD" w:rsidP="00DE54AE">
      <w:r>
        <w:separator/>
      </w:r>
    </w:p>
  </w:footnote>
  <w:footnote w:type="continuationSeparator" w:id="0">
    <w:p w14:paraId="57860EBE" w14:textId="77777777" w:rsidR="00F21EFD" w:rsidRDefault="00F21EFD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2F2A05"/>
    <w:multiLevelType w:val="hybridMultilevel"/>
    <w:tmpl w:val="B09E1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9AB6147"/>
    <w:multiLevelType w:val="multilevel"/>
    <w:tmpl w:val="4128F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6"/>
  </w:num>
  <w:num w:numId="14" w16cid:durableId="1678457623">
    <w:abstractNumId w:val="17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  <w:num w:numId="21" w16cid:durableId="1055085937">
    <w:abstractNumId w:val="18"/>
  </w:num>
  <w:num w:numId="22" w16cid:durableId="48898527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33FE1"/>
    <w:rsid w:val="00052C7C"/>
    <w:rsid w:val="000539D2"/>
    <w:rsid w:val="00055396"/>
    <w:rsid w:val="00066977"/>
    <w:rsid w:val="000777D0"/>
    <w:rsid w:val="000829BA"/>
    <w:rsid w:val="000A0E0E"/>
    <w:rsid w:val="000B277A"/>
    <w:rsid w:val="000E1AB0"/>
    <w:rsid w:val="00105BB9"/>
    <w:rsid w:val="001103BC"/>
    <w:rsid w:val="001234C9"/>
    <w:rsid w:val="00127BBF"/>
    <w:rsid w:val="00135E00"/>
    <w:rsid w:val="00137AF4"/>
    <w:rsid w:val="001445D9"/>
    <w:rsid w:val="0014536E"/>
    <w:rsid w:val="0015380F"/>
    <w:rsid w:val="0016249D"/>
    <w:rsid w:val="00165173"/>
    <w:rsid w:val="0019263E"/>
    <w:rsid w:val="001D6883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40A6"/>
    <w:rsid w:val="0030790B"/>
    <w:rsid w:val="00323BE0"/>
    <w:rsid w:val="00335076"/>
    <w:rsid w:val="0037124C"/>
    <w:rsid w:val="003A2C13"/>
    <w:rsid w:val="003A5411"/>
    <w:rsid w:val="003A624E"/>
    <w:rsid w:val="003D2820"/>
    <w:rsid w:val="0043194F"/>
    <w:rsid w:val="00433B9E"/>
    <w:rsid w:val="0044763B"/>
    <w:rsid w:val="004820D3"/>
    <w:rsid w:val="00486F66"/>
    <w:rsid w:val="004A44B1"/>
    <w:rsid w:val="004E3F72"/>
    <w:rsid w:val="004F213E"/>
    <w:rsid w:val="004F67CB"/>
    <w:rsid w:val="00515D08"/>
    <w:rsid w:val="00523785"/>
    <w:rsid w:val="005A6693"/>
    <w:rsid w:val="005A7CEA"/>
    <w:rsid w:val="005B1C47"/>
    <w:rsid w:val="005C588F"/>
    <w:rsid w:val="005D7949"/>
    <w:rsid w:val="005E2385"/>
    <w:rsid w:val="005F0E3B"/>
    <w:rsid w:val="006154A4"/>
    <w:rsid w:val="006176D0"/>
    <w:rsid w:val="0062513F"/>
    <w:rsid w:val="006339BE"/>
    <w:rsid w:val="00635154"/>
    <w:rsid w:val="00642903"/>
    <w:rsid w:val="00655B20"/>
    <w:rsid w:val="00683A49"/>
    <w:rsid w:val="00691F61"/>
    <w:rsid w:val="006C20E5"/>
    <w:rsid w:val="006D5A35"/>
    <w:rsid w:val="0071162B"/>
    <w:rsid w:val="0072244C"/>
    <w:rsid w:val="00750C8E"/>
    <w:rsid w:val="00751472"/>
    <w:rsid w:val="0077663E"/>
    <w:rsid w:val="007C7A55"/>
    <w:rsid w:val="007D7C92"/>
    <w:rsid w:val="007F6A81"/>
    <w:rsid w:val="00803F6E"/>
    <w:rsid w:val="0082081F"/>
    <w:rsid w:val="00827FF2"/>
    <w:rsid w:val="00844CCA"/>
    <w:rsid w:val="00877B09"/>
    <w:rsid w:val="00893BF0"/>
    <w:rsid w:val="008B58C3"/>
    <w:rsid w:val="008B661C"/>
    <w:rsid w:val="008C2F83"/>
    <w:rsid w:val="008D22FC"/>
    <w:rsid w:val="008E2E41"/>
    <w:rsid w:val="008F44CF"/>
    <w:rsid w:val="0090151A"/>
    <w:rsid w:val="009244AC"/>
    <w:rsid w:val="00956757"/>
    <w:rsid w:val="009579B4"/>
    <w:rsid w:val="00963539"/>
    <w:rsid w:val="00966BDA"/>
    <w:rsid w:val="00981718"/>
    <w:rsid w:val="00981B5C"/>
    <w:rsid w:val="00987B46"/>
    <w:rsid w:val="00992F86"/>
    <w:rsid w:val="009B56C6"/>
    <w:rsid w:val="009B760D"/>
    <w:rsid w:val="009E0B25"/>
    <w:rsid w:val="009E18DA"/>
    <w:rsid w:val="009E271C"/>
    <w:rsid w:val="00A15CDC"/>
    <w:rsid w:val="00A36745"/>
    <w:rsid w:val="00A52CAD"/>
    <w:rsid w:val="00A71E0A"/>
    <w:rsid w:val="00A84C29"/>
    <w:rsid w:val="00A972C3"/>
    <w:rsid w:val="00AF510D"/>
    <w:rsid w:val="00B02D97"/>
    <w:rsid w:val="00B03BF0"/>
    <w:rsid w:val="00B53CBD"/>
    <w:rsid w:val="00B73CC7"/>
    <w:rsid w:val="00B8493D"/>
    <w:rsid w:val="00B9072B"/>
    <w:rsid w:val="00B97077"/>
    <w:rsid w:val="00BA3337"/>
    <w:rsid w:val="00BC1A90"/>
    <w:rsid w:val="00BC23DF"/>
    <w:rsid w:val="00BE2788"/>
    <w:rsid w:val="00BE5EA3"/>
    <w:rsid w:val="00C00EE6"/>
    <w:rsid w:val="00C0728B"/>
    <w:rsid w:val="00C141C8"/>
    <w:rsid w:val="00C14A2C"/>
    <w:rsid w:val="00C207ED"/>
    <w:rsid w:val="00C356A9"/>
    <w:rsid w:val="00C45D8C"/>
    <w:rsid w:val="00C8204E"/>
    <w:rsid w:val="00C9604D"/>
    <w:rsid w:val="00CA02C4"/>
    <w:rsid w:val="00CD6364"/>
    <w:rsid w:val="00D0791A"/>
    <w:rsid w:val="00D103A0"/>
    <w:rsid w:val="00D20A81"/>
    <w:rsid w:val="00D32C80"/>
    <w:rsid w:val="00D3611B"/>
    <w:rsid w:val="00D51D57"/>
    <w:rsid w:val="00D72309"/>
    <w:rsid w:val="00D82E7A"/>
    <w:rsid w:val="00DA46A9"/>
    <w:rsid w:val="00DE54AE"/>
    <w:rsid w:val="00DF4808"/>
    <w:rsid w:val="00E00A7B"/>
    <w:rsid w:val="00E11039"/>
    <w:rsid w:val="00E145AF"/>
    <w:rsid w:val="00E21B91"/>
    <w:rsid w:val="00E22FA3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1EFD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D0955"/>
    <w:rsid w:val="00FE2B86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66</TotalTime>
  <Pages>3</Pages>
  <Words>1007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20</cp:revision>
  <cp:lastPrinted>2026-01-30T11:59:00Z</cp:lastPrinted>
  <dcterms:created xsi:type="dcterms:W3CDTF">2026-01-07T13:31:00Z</dcterms:created>
  <dcterms:modified xsi:type="dcterms:W3CDTF">2026-02-09T11:25:00Z</dcterms:modified>
</cp:coreProperties>
</file>