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523457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4C0C4E5C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2716B6">
        <w:rPr>
          <w:rFonts w:ascii="Arial" w:eastAsia="Arial" w:hAnsi="Arial" w:cs="Arial"/>
        </w:rPr>
        <w:t>23</w:t>
      </w:r>
      <w:r w:rsidR="00B53CBD">
        <w:rPr>
          <w:rFonts w:ascii="Arial" w:eastAsia="Arial" w:hAnsi="Arial" w:cs="Arial"/>
        </w:rPr>
        <w:t>-0</w:t>
      </w:r>
      <w:r w:rsidR="00AE7A69">
        <w:rPr>
          <w:rFonts w:ascii="Arial" w:eastAsia="Arial" w:hAnsi="Arial" w:cs="Arial"/>
        </w:rPr>
        <w:t>2</w:t>
      </w:r>
      <w:r w:rsidR="00B53CBD">
        <w:rPr>
          <w:rFonts w:ascii="Arial" w:eastAsia="Arial" w:hAnsi="Arial" w:cs="Arial"/>
        </w:rPr>
        <w:t>-2026r.</w:t>
      </w:r>
    </w:p>
    <w:p w14:paraId="404430F9" w14:textId="15254E2C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C234DB">
        <w:rPr>
          <w:rFonts w:ascii="Arial" w:eastAsia="Arial" w:hAnsi="Arial" w:cs="Arial"/>
          <w:sz w:val="22"/>
          <w:szCs w:val="22"/>
        </w:rPr>
        <w:t xml:space="preserve"> </w:t>
      </w:r>
      <w:r w:rsidR="0011214B">
        <w:rPr>
          <w:rFonts w:ascii="Arial" w:eastAsia="Arial" w:hAnsi="Arial" w:cs="Arial"/>
          <w:sz w:val="22"/>
          <w:szCs w:val="22"/>
        </w:rPr>
        <w:t>197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6B002542" w14:textId="2A0D2F60" w:rsidR="005460CD" w:rsidRDefault="005460CD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E4A24F0" w14:textId="77777777" w:rsidR="00004E89" w:rsidRPr="00004E89" w:rsidRDefault="00004E89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54BC0224" w14:textId="77777777" w:rsidR="007E3584" w:rsidRDefault="007E3584" w:rsidP="005460CD">
      <w:pPr>
        <w:ind w:right="-12"/>
        <w:jc w:val="center"/>
        <w:rPr>
          <w:b/>
        </w:rPr>
      </w:pPr>
      <w:r w:rsidRPr="00712EBB">
        <w:rPr>
          <w:b/>
          <w:bCs/>
          <w:color w:val="2B2D42"/>
          <w:spacing w:val="-2"/>
        </w:rPr>
        <w:t xml:space="preserve">Zakup: </w:t>
      </w:r>
      <w:proofErr w:type="spellStart"/>
      <w:r w:rsidRPr="00712EBB">
        <w:rPr>
          <w:b/>
          <w:bCs/>
          <w:color w:val="2B2D42"/>
          <w:spacing w:val="-2"/>
        </w:rPr>
        <w:t>St</w:t>
      </w:r>
      <w:r>
        <w:rPr>
          <w:b/>
          <w:bCs/>
          <w:color w:val="2B2D42"/>
          <w:spacing w:val="-2"/>
        </w:rPr>
        <w:t>e</w:t>
      </w:r>
      <w:r w:rsidRPr="00712EBB">
        <w:rPr>
          <w:b/>
          <w:bCs/>
          <w:color w:val="2B2D42"/>
          <w:spacing w:val="-2"/>
        </w:rPr>
        <w:t>ri</w:t>
      </w:r>
      <w:proofErr w:type="spellEnd"/>
      <w:r>
        <w:rPr>
          <w:b/>
          <w:bCs/>
          <w:color w:val="2B2D42"/>
          <w:spacing w:val="-2"/>
        </w:rPr>
        <w:t xml:space="preserve"> </w:t>
      </w:r>
      <w:proofErr w:type="spellStart"/>
      <w:r>
        <w:rPr>
          <w:b/>
          <w:bCs/>
          <w:color w:val="2B2D42"/>
          <w:spacing w:val="-2"/>
        </w:rPr>
        <w:t>strip</w:t>
      </w:r>
      <w:proofErr w:type="spellEnd"/>
      <w:r>
        <w:rPr>
          <w:b/>
          <w:bCs/>
          <w:color w:val="2B2D42"/>
          <w:spacing w:val="-2"/>
        </w:rPr>
        <w:t xml:space="preserve"> paski do zamykania ran</w:t>
      </w:r>
      <w:r w:rsidRPr="00712EBB">
        <w:rPr>
          <w:b/>
          <w:bCs/>
          <w:color w:val="2B2D42"/>
          <w:spacing w:val="-2"/>
        </w:rPr>
        <w:t xml:space="preserve">  jałowe zapakowane </w:t>
      </w:r>
      <w:r>
        <w:rPr>
          <w:b/>
          <w:bCs/>
          <w:color w:val="2B2D42"/>
          <w:spacing w:val="-2"/>
        </w:rPr>
        <w:t xml:space="preserve">pojedyncza saszetka </w:t>
      </w:r>
      <w:r w:rsidRPr="00712EBB">
        <w:rPr>
          <w:b/>
          <w:bCs/>
          <w:color w:val="2B2D42"/>
          <w:spacing w:val="-2"/>
        </w:rPr>
        <w:t>w papier-folia</w:t>
      </w:r>
      <w:r>
        <w:rPr>
          <w:b/>
          <w:bCs/>
          <w:color w:val="2B2D42"/>
          <w:spacing w:val="-2"/>
        </w:rPr>
        <w:t xml:space="preserve"> </w:t>
      </w:r>
      <w:r w:rsidRPr="00712EBB">
        <w:rPr>
          <w:b/>
          <w:bCs/>
          <w:color w:val="2B2D42"/>
          <w:spacing w:val="-2"/>
        </w:rPr>
        <w:t xml:space="preserve">10 </w:t>
      </w:r>
      <w:r>
        <w:rPr>
          <w:b/>
          <w:bCs/>
          <w:color w:val="2B2D42"/>
          <w:spacing w:val="-2"/>
        </w:rPr>
        <w:t xml:space="preserve">szt. </w:t>
      </w:r>
      <w:r w:rsidRPr="00712EBB">
        <w:rPr>
          <w:b/>
          <w:bCs/>
          <w:color w:val="2B2D42"/>
          <w:spacing w:val="-2"/>
        </w:rPr>
        <w:t xml:space="preserve">x </w:t>
      </w:r>
      <w:r>
        <w:rPr>
          <w:b/>
          <w:bCs/>
          <w:color w:val="2B2D42"/>
          <w:spacing w:val="-2"/>
        </w:rPr>
        <w:t xml:space="preserve"> </w:t>
      </w:r>
      <w:r w:rsidRPr="00712EBB">
        <w:rPr>
          <w:b/>
          <w:bCs/>
          <w:color w:val="2B2D42"/>
          <w:spacing w:val="-2"/>
        </w:rPr>
        <w:t>50  szt</w:t>
      </w:r>
      <w:r>
        <w:rPr>
          <w:b/>
          <w:bCs/>
          <w:color w:val="2B2D42"/>
          <w:spacing w:val="-2"/>
        </w:rPr>
        <w:t>.</w:t>
      </w:r>
      <w:r w:rsidRPr="00712EBB">
        <w:rPr>
          <w:b/>
          <w:bCs/>
          <w:color w:val="2B2D42"/>
          <w:spacing w:val="-2"/>
        </w:rPr>
        <w:t xml:space="preserve"> opakowanie zbiorcze a 500szt.  - </w:t>
      </w:r>
      <w:r w:rsidRPr="00712EBB">
        <w:rPr>
          <w:b/>
        </w:rPr>
        <w:t xml:space="preserve"> 3 op. </w:t>
      </w:r>
    </w:p>
    <w:p w14:paraId="0ED35841" w14:textId="284E0900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lastRenderedPageBreak/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DE0DC" w14:textId="77777777" w:rsidR="007168B9" w:rsidRDefault="007168B9" w:rsidP="00DE54AE">
      <w:r>
        <w:separator/>
      </w:r>
    </w:p>
  </w:endnote>
  <w:endnote w:type="continuationSeparator" w:id="0">
    <w:p w14:paraId="59BCE2E4" w14:textId="77777777" w:rsidR="007168B9" w:rsidRDefault="007168B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17130" w14:textId="77777777" w:rsidR="007168B9" w:rsidRDefault="007168B9" w:rsidP="00DE54AE">
      <w:r>
        <w:separator/>
      </w:r>
    </w:p>
  </w:footnote>
  <w:footnote w:type="continuationSeparator" w:id="0">
    <w:p w14:paraId="783D89A8" w14:textId="77777777" w:rsidR="007168B9" w:rsidRDefault="007168B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22F44"/>
    <w:rsid w:val="00033FE1"/>
    <w:rsid w:val="00046DDC"/>
    <w:rsid w:val="000516F0"/>
    <w:rsid w:val="000539D2"/>
    <w:rsid w:val="00055396"/>
    <w:rsid w:val="000555E6"/>
    <w:rsid w:val="00066977"/>
    <w:rsid w:val="000777D0"/>
    <w:rsid w:val="000829BA"/>
    <w:rsid w:val="000A0E0E"/>
    <w:rsid w:val="000E1AB0"/>
    <w:rsid w:val="001103BC"/>
    <w:rsid w:val="0011214B"/>
    <w:rsid w:val="0012065C"/>
    <w:rsid w:val="001234C9"/>
    <w:rsid w:val="00127BBF"/>
    <w:rsid w:val="001338E2"/>
    <w:rsid w:val="00134145"/>
    <w:rsid w:val="00137AF4"/>
    <w:rsid w:val="001445D9"/>
    <w:rsid w:val="0014536E"/>
    <w:rsid w:val="0015380F"/>
    <w:rsid w:val="00165173"/>
    <w:rsid w:val="001853C3"/>
    <w:rsid w:val="001D7663"/>
    <w:rsid w:val="001F44E4"/>
    <w:rsid w:val="002118FE"/>
    <w:rsid w:val="00215791"/>
    <w:rsid w:val="00251A47"/>
    <w:rsid w:val="00251E49"/>
    <w:rsid w:val="002520EF"/>
    <w:rsid w:val="00265ABF"/>
    <w:rsid w:val="002716B6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20E5"/>
    <w:rsid w:val="006D5A35"/>
    <w:rsid w:val="006F7674"/>
    <w:rsid w:val="0071162B"/>
    <w:rsid w:val="007168B9"/>
    <w:rsid w:val="0072244C"/>
    <w:rsid w:val="007239D3"/>
    <w:rsid w:val="0073685D"/>
    <w:rsid w:val="00750C8E"/>
    <w:rsid w:val="0077663E"/>
    <w:rsid w:val="007D39EB"/>
    <w:rsid w:val="007D7C92"/>
    <w:rsid w:val="007E3584"/>
    <w:rsid w:val="007F6A81"/>
    <w:rsid w:val="0082081F"/>
    <w:rsid w:val="00827FF2"/>
    <w:rsid w:val="00831755"/>
    <w:rsid w:val="00844CCA"/>
    <w:rsid w:val="00862E56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56757"/>
    <w:rsid w:val="009579B4"/>
    <w:rsid w:val="009621F4"/>
    <w:rsid w:val="00966BDA"/>
    <w:rsid w:val="00981718"/>
    <w:rsid w:val="009867D6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AE7A69"/>
    <w:rsid w:val="00B02D97"/>
    <w:rsid w:val="00B03BF0"/>
    <w:rsid w:val="00B058E9"/>
    <w:rsid w:val="00B16389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234DB"/>
    <w:rsid w:val="00C356A9"/>
    <w:rsid w:val="00C45D8C"/>
    <w:rsid w:val="00C9604D"/>
    <w:rsid w:val="00CA02C4"/>
    <w:rsid w:val="00CA16E6"/>
    <w:rsid w:val="00D103A0"/>
    <w:rsid w:val="00D1626C"/>
    <w:rsid w:val="00D27B2F"/>
    <w:rsid w:val="00D3611B"/>
    <w:rsid w:val="00D51D57"/>
    <w:rsid w:val="00D64C9B"/>
    <w:rsid w:val="00D67FDA"/>
    <w:rsid w:val="00D8042D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1E85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</TotalTime>
  <Pages>3</Pages>
  <Words>445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2013-12-10T09:15:00Z</cp:lastPrinted>
  <dcterms:created xsi:type="dcterms:W3CDTF">2026-02-23T11:18:00Z</dcterms:created>
  <dcterms:modified xsi:type="dcterms:W3CDTF">2026-02-25T10:18:00Z</dcterms:modified>
</cp:coreProperties>
</file>