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524694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4C0C4E5C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2716B6">
        <w:rPr>
          <w:rFonts w:ascii="Arial" w:eastAsia="Arial" w:hAnsi="Arial" w:cs="Arial"/>
        </w:rPr>
        <w:t>23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6C76BBFE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C234DB">
        <w:rPr>
          <w:rFonts w:ascii="Arial" w:eastAsia="Arial" w:hAnsi="Arial" w:cs="Arial"/>
          <w:sz w:val="22"/>
          <w:szCs w:val="22"/>
        </w:rPr>
        <w:t xml:space="preserve"> </w:t>
      </w:r>
      <w:r w:rsidR="00C2770F">
        <w:rPr>
          <w:rFonts w:ascii="Arial" w:eastAsia="Arial" w:hAnsi="Arial" w:cs="Arial"/>
          <w:sz w:val="22"/>
          <w:szCs w:val="22"/>
        </w:rPr>
        <w:t>196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0F31CA8" w14:textId="77777777" w:rsidR="00B42E01" w:rsidRDefault="00B42E01" w:rsidP="00B42E01">
      <w:pPr>
        <w:pStyle w:val="HTML-wstpniesformatowany"/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Ostrza autopsyjne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go</w:t>
      </w:r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do noża Feather Trimming Blade  np.: 02.055.00.000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- 3op. </w:t>
      </w:r>
    </w:p>
    <w:p w14:paraId="0ED35841" w14:textId="38EA1CD9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76F51" w14:textId="77777777" w:rsidR="002D02C0" w:rsidRDefault="002D02C0" w:rsidP="00DE54AE">
      <w:r>
        <w:separator/>
      </w:r>
    </w:p>
  </w:endnote>
  <w:endnote w:type="continuationSeparator" w:id="0">
    <w:p w14:paraId="66B424FF" w14:textId="77777777" w:rsidR="002D02C0" w:rsidRDefault="002D02C0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A8432" w14:textId="77777777" w:rsidR="002D02C0" w:rsidRDefault="002D02C0" w:rsidP="00DE54AE">
      <w:r>
        <w:separator/>
      </w:r>
    </w:p>
  </w:footnote>
  <w:footnote w:type="continuationSeparator" w:id="0">
    <w:p w14:paraId="305E477E" w14:textId="77777777" w:rsidR="002D02C0" w:rsidRDefault="002D02C0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46DDC"/>
    <w:rsid w:val="000516F0"/>
    <w:rsid w:val="000539D2"/>
    <w:rsid w:val="00055396"/>
    <w:rsid w:val="000555E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C470B"/>
    <w:rsid w:val="002D02C0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3F63B5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6F7674"/>
    <w:rsid w:val="0071162B"/>
    <w:rsid w:val="0072244C"/>
    <w:rsid w:val="007239D3"/>
    <w:rsid w:val="0073685D"/>
    <w:rsid w:val="00750C8E"/>
    <w:rsid w:val="0077663E"/>
    <w:rsid w:val="007D39EB"/>
    <w:rsid w:val="007D7C92"/>
    <w:rsid w:val="007F6A81"/>
    <w:rsid w:val="0082081F"/>
    <w:rsid w:val="00827FF2"/>
    <w:rsid w:val="00831755"/>
    <w:rsid w:val="00844CCA"/>
    <w:rsid w:val="00862E56"/>
    <w:rsid w:val="00891D47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B56C6"/>
    <w:rsid w:val="009B760D"/>
    <w:rsid w:val="009E18DA"/>
    <w:rsid w:val="009E271C"/>
    <w:rsid w:val="00A05158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42E01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2770F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</TotalTime>
  <Pages>1</Pages>
  <Words>434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2013-12-10T09:15:00Z</cp:lastPrinted>
  <dcterms:created xsi:type="dcterms:W3CDTF">2026-02-23T11:18:00Z</dcterms:created>
  <dcterms:modified xsi:type="dcterms:W3CDTF">2026-02-25T10:38:00Z</dcterms:modified>
</cp:coreProperties>
</file>