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913613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11E67BB1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4761C0">
        <w:rPr>
          <w:rFonts w:ascii="Arial" w:eastAsia="Arial" w:hAnsi="Arial" w:cs="Arial"/>
        </w:rPr>
        <w:t>17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7BBB0156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DC7C97">
        <w:rPr>
          <w:rFonts w:ascii="Arial" w:eastAsia="Arial" w:hAnsi="Arial" w:cs="Arial"/>
          <w:sz w:val="22"/>
          <w:szCs w:val="22"/>
        </w:rPr>
        <w:t xml:space="preserve"> 128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74B87B61" w14:textId="77777777" w:rsidR="00912B15" w:rsidRPr="008858C7" w:rsidRDefault="00912B15" w:rsidP="00912B15">
      <w:pPr>
        <w:spacing w:line="276" w:lineRule="auto"/>
        <w:ind w:left="426" w:right="-12"/>
        <w:jc w:val="center"/>
      </w:pPr>
      <w:r w:rsidRPr="008858C7">
        <w:rPr>
          <w:b/>
        </w:rPr>
        <w:t>Zakup Elektroda do defibrylatora AED Bexen cardio REANIBEX 100  dla dorosłych</w:t>
      </w:r>
      <w:r w:rsidRPr="008858C7">
        <w:t xml:space="preserve">. </w:t>
      </w:r>
      <w:r w:rsidRPr="008858C7">
        <w:rPr>
          <w:b/>
          <w:bCs/>
        </w:rPr>
        <w:t>2 kpl.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ECEE0" w14:textId="77777777" w:rsidR="00C97327" w:rsidRDefault="00C97327" w:rsidP="00DE54AE">
      <w:r>
        <w:separator/>
      </w:r>
    </w:p>
  </w:endnote>
  <w:endnote w:type="continuationSeparator" w:id="0">
    <w:p w14:paraId="563D95D5" w14:textId="77777777" w:rsidR="00C97327" w:rsidRDefault="00C9732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1F708" w14:textId="77777777" w:rsidR="00C97327" w:rsidRDefault="00C97327" w:rsidP="00DE54AE">
      <w:r>
        <w:separator/>
      </w:r>
    </w:p>
  </w:footnote>
  <w:footnote w:type="continuationSeparator" w:id="0">
    <w:p w14:paraId="038B9CCD" w14:textId="77777777" w:rsidR="00C97327" w:rsidRDefault="00C9732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761C0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47898"/>
    <w:rsid w:val="00655B20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2081F"/>
    <w:rsid w:val="00827FF2"/>
    <w:rsid w:val="00844CCA"/>
    <w:rsid w:val="00862E56"/>
    <w:rsid w:val="00893BF0"/>
    <w:rsid w:val="008B58C3"/>
    <w:rsid w:val="008B661C"/>
    <w:rsid w:val="008C2F83"/>
    <w:rsid w:val="008E2E41"/>
    <w:rsid w:val="008F44CF"/>
    <w:rsid w:val="0090151A"/>
    <w:rsid w:val="00907850"/>
    <w:rsid w:val="00912B15"/>
    <w:rsid w:val="009244AC"/>
    <w:rsid w:val="00956757"/>
    <w:rsid w:val="009579B4"/>
    <w:rsid w:val="00966BDA"/>
    <w:rsid w:val="00981718"/>
    <w:rsid w:val="00992F86"/>
    <w:rsid w:val="009A07A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53CBD"/>
    <w:rsid w:val="00B60FB3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97"/>
    <w:rsid w:val="00C356A9"/>
    <w:rsid w:val="00C45D8C"/>
    <w:rsid w:val="00C9604D"/>
    <w:rsid w:val="00C97327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7C97"/>
    <w:rsid w:val="00DE1AB5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</TotalTime>
  <Pages>3</Pages>
  <Words>434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2013-12-10T09:15:00Z</cp:lastPrinted>
  <dcterms:created xsi:type="dcterms:W3CDTF">2026-02-09T07:19:00Z</dcterms:created>
  <dcterms:modified xsi:type="dcterms:W3CDTF">2026-02-18T08:54:00Z</dcterms:modified>
</cp:coreProperties>
</file>