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48AD53DF" w14:textId="77777777" w:rsidTr="00C76B6D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490C73D" w14:textId="77777777" w:rsidR="002E3918" w:rsidRDefault="0038741E" w:rsidP="00C76B6D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 w14:anchorId="35643B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3013582" r:id="rId10"/>
              </w:pict>
            </w:r>
          </w:p>
          <w:p w14:paraId="71385A61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19F038BF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  <w:p w14:paraId="2FBDB474" w14:textId="77777777" w:rsidR="002E3918" w:rsidRDefault="002E3918" w:rsidP="00C76B6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1BC0A168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7FCCF66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3C77675B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4BC4E3A0" w14:textId="30A9E678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3923F7">
        <w:rPr>
          <w:rFonts w:ascii="Arial" w:eastAsia="Arial" w:hAnsi="Arial" w:cs="Arial"/>
        </w:rPr>
        <w:t>1</w:t>
      </w:r>
      <w:r w:rsidR="00C76B6D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.0</w:t>
      </w:r>
      <w:r w:rsidR="003923F7">
        <w:rPr>
          <w:rFonts w:ascii="Arial" w:eastAsia="Arial" w:hAnsi="Arial" w:cs="Arial"/>
        </w:rPr>
        <w:t>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B5D5B99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278FDAB2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54C59789" w14:textId="316A8358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38741E">
        <w:rPr>
          <w:rFonts w:ascii="Arial Narrow" w:hAnsi="Arial Narrow"/>
          <w:b/>
        </w:rPr>
        <w:t>169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76B6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B533770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282A745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6957C4E6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6729ACA8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44D19899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37D8112E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7717E541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6AC2DCC1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09BD8EA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5DD6C11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A878099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5B5D3ECE" w14:textId="0F710576" w:rsidR="000829BA" w:rsidRPr="0015380F" w:rsidRDefault="00946975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3923F7">
        <w:rPr>
          <w:rFonts w:ascii="Arial" w:hAnsi="Arial" w:cs="Arial"/>
          <w:b/>
          <w:color w:val="4F81BD" w:themeColor="accent1"/>
        </w:rPr>
        <w:t xml:space="preserve">Naprawa </w:t>
      </w:r>
      <w:r w:rsidR="00BB2731" w:rsidRPr="003923F7">
        <w:rPr>
          <w:rFonts w:ascii="Arial" w:hAnsi="Arial" w:cs="Arial"/>
          <w:b/>
          <w:color w:val="4F81BD" w:themeColor="accent1"/>
        </w:rPr>
        <w:t>trepanów czaszki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233F3AC8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4BBECB3E" w14:textId="1B5AB83F" w:rsidR="00881E0B" w:rsidRDefault="00B90AEA" w:rsidP="00881E0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3923F7" w:rsidRPr="003923F7">
        <w:rPr>
          <w:rFonts w:ascii="Arial" w:hAnsi="Arial" w:cs="Arial"/>
          <w:b/>
          <w:color w:val="4F81BD" w:themeColor="accent1"/>
        </w:rPr>
        <w:t>Naprawa trepanów czaszki</w:t>
      </w:r>
      <w:r w:rsidR="00881E0B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14:paraId="7187F964" w14:textId="11FEF229" w:rsidR="00881E0B" w:rsidRPr="004C4410" w:rsidRDefault="00881E0B" w:rsidP="00881E0B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>Pkt.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1. </w:t>
      </w:r>
      <w:r w:rsidR="00EA1C54" w:rsidRPr="004C4410">
        <w:rPr>
          <w:rFonts w:ascii="Arial" w:hAnsi="Arial" w:cs="Arial"/>
          <w:b/>
          <w:color w:val="4F81BD" w:themeColor="accent1"/>
          <w:sz w:val="22"/>
          <w:szCs w:val="22"/>
        </w:rPr>
        <w:t>TE563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EA1C54" w:rsidRPr="004C4410">
        <w:rPr>
          <w:rFonts w:ascii="Arial" w:hAnsi="Arial" w:cs="Arial"/>
          <w:b/>
          <w:color w:val="4F81BD" w:themeColor="accent1"/>
          <w:sz w:val="22"/>
          <w:szCs w:val="22"/>
        </w:rPr>
        <w:t>TREPAN CZASZKI, SN:</w:t>
      </w:r>
      <w:r w:rsidR="006743B3" w:rsidRPr="004C4410">
        <w:rPr>
          <w:rFonts w:ascii="Arial" w:hAnsi="Arial" w:cs="Arial"/>
          <w:b/>
          <w:color w:val="4F81BD" w:themeColor="accent1"/>
          <w:sz w:val="22"/>
          <w:szCs w:val="22"/>
        </w:rPr>
        <w:t>6412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– </w:t>
      </w:r>
      <w:r w:rsidR="00EA1C54" w:rsidRPr="004C4410">
        <w:rPr>
          <w:rFonts w:ascii="Arial" w:hAnsi="Arial" w:cs="Arial"/>
          <w:b/>
          <w:color w:val="4F81BD" w:themeColor="accent1"/>
          <w:sz w:val="22"/>
          <w:szCs w:val="22"/>
        </w:rPr>
        <w:t>tępy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14:paraId="08775270" w14:textId="519AB65D" w:rsidR="00881E0B" w:rsidRPr="004C4410" w:rsidRDefault="00881E0B" w:rsidP="00881E0B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>Pkt.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2. </w:t>
      </w:r>
      <w:r w:rsidR="006743B3" w:rsidRPr="004C4410">
        <w:rPr>
          <w:rFonts w:ascii="Arial" w:hAnsi="Arial" w:cs="Arial"/>
          <w:b/>
          <w:color w:val="4F81BD" w:themeColor="accent1"/>
          <w:sz w:val="22"/>
          <w:szCs w:val="22"/>
        </w:rPr>
        <w:t>TE563 TREPAN CZASZKI, SN:63679 – tępy</w:t>
      </w:r>
    </w:p>
    <w:p w14:paraId="5C4121EE" w14:textId="21F37B97" w:rsidR="006743B3" w:rsidRPr="004C4410" w:rsidRDefault="00881E0B" w:rsidP="00EA1C54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 xml:space="preserve">Pkt. 3. </w:t>
      </w:r>
      <w:r w:rsidR="006743B3" w:rsidRPr="004C4410">
        <w:rPr>
          <w:rFonts w:ascii="Arial" w:hAnsi="Arial" w:cs="Arial"/>
          <w:b/>
          <w:color w:val="4F81BD" w:themeColor="accent1"/>
          <w:sz w:val="22"/>
          <w:szCs w:val="22"/>
        </w:rPr>
        <w:t>TE563 TREPAN CZASZKI, SN:</w:t>
      </w:r>
      <w:r w:rsidR="00C76B6D" w:rsidRPr="004C4410">
        <w:rPr>
          <w:rFonts w:ascii="Arial" w:hAnsi="Arial" w:cs="Arial"/>
          <w:b/>
          <w:color w:val="4F81BD" w:themeColor="accent1"/>
          <w:sz w:val="22"/>
          <w:szCs w:val="22"/>
        </w:rPr>
        <w:t>51077</w:t>
      </w:r>
      <w:r w:rsidR="006743B3"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– tępy</w:t>
      </w:r>
    </w:p>
    <w:p w14:paraId="64A255BF" w14:textId="06FAE5C3" w:rsidR="005868EF" w:rsidRPr="004C4410" w:rsidRDefault="006743B3" w:rsidP="00EA1C54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4F81BD" w:themeColor="accent1"/>
        </w:rPr>
      </w:pPr>
      <w:r w:rsidRPr="004C4410">
        <w:rPr>
          <w:rFonts w:ascii="Arial" w:hAnsi="Arial" w:cs="Arial"/>
          <w:b/>
          <w:color w:val="4F81BD" w:themeColor="accent1"/>
        </w:rPr>
        <w:t xml:space="preserve">Pkt. 4. 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>TE56</w:t>
      </w:r>
      <w:r w:rsidR="00C76B6D" w:rsidRPr="004C4410">
        <w:rPr>
          <w:rFonts w:ascii="Arial" w:hAnsi="Arial" w:cs="Arial"/>
          <w:b/>
          <w:color w:val="4F81BD" w:themeColor="accent1"/>
          <w:sz w:val="22"/>
          <w:szCs w:val="22"/>
        </w:rPr>
        <w:t>2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TREPAN CZASZKI, SN:</w:t>
      </w:r>
      <w:r w:rsidR="00C76B6D" w:rsidRPr="004C4410">
        <w:rPr>
          <w:rFonts w:ascii="Arial" w:hAnsi="Arial" w:cs="Arial"/>
          <w:b/>
          <w:color w:val="4F81BD" w:themeColor="accent1"/>
          <w:sz w:val="22"/>
          <w:szCs w:val="22"/>
        </w:rPr>
        <w:t>63115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– tępy</w:t>
      </w:r>
      <w:r w:rsidR="005868EF" w:rsidRPr="004C4410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42C07008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6B96AF1B" w14:textId="77777777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roboczych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14:paraId="0EC89499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3FF979B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60C01E6D" w14:textId="77777777" w:rsidR="00563BD3" w:rsidRPr="00441211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441211">
        <w:rPr>
          <w:rFonts w:ascii="Arial" w:hAnsi="Arial" w:cs="Arial"/>
          <w:sz w:val="22"/>
          <w:szCs w:val="22"/>
        </w:rPr>
        <w:t>6</w:t>
      </w:r>
      <w:r w:rsidR="00881E0B">
        <w:rPr>
          <w:rFonts w:ascii="Arial" w:hAnsi="Arial" w:cs="Arial"/>
          <w:sz w:val="22"/>
          <w:szCs w:val="22"/>
        </w:rPr>
        <w:t xml:space="preserve">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441211">
        <w:rPr>
          <w:rFonts w:ascii="Arial" w:hAnsi="Arial" w:cs="Arial"/>
          <w:sz w:val="22"/>
          <w:szCs w:val="22"/>
        </w:rPr>
        <w:t xml:space="preserve"> na wykonaną usługę</w:t>
      </w:r>
    </w:p>
    <w:p w14:paraId="455C2279" w14:textId="7777777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14:paraId="7AA364DA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69610AC9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4AE7AA25" w14:textId="05960804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bookmarkStart w:id="0" w:name="_GoBack"/>
      <w:r w:rsidR="004C4410">
        <w:rPr>
          <w:rFonts w:ascii="Arial" w:hAnsi="Arial" w:cs="Arial"/>
          <w:b/>
        </w:rPr>
        <w:t>20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6743B3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bookmarkEnd w:id="0"/>
      <w:r w:rsidR="007D7C92" w:rsidRPr="0015380F">
        <w:rPr>
          <w:rFonts w:ascii="Arial" w:hAnsi="Arial" w:cs="Arial"/>
        </w:rPr>
        <w:t>w formie:</w:t>
      </w:r>
    </w:p>
    <w:p w14:paraId="34772136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5941F14D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51D30B43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2863DF96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1A853398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319073E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723791C3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58DFE78B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0C29A16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649E089E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DBD924E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0CA28C50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52ED8199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7C91AEAF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7BE7632F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76D50CC3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6579D6F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A3F8A4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02A7E524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E0E3D6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0356F337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39BD3828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B2032B2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0D459A2E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2387D13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C231BBF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39EC19B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1A29B0E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46233650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4FE766D0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14:paraId="7B602BE6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3811DCD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7B611610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569866C9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2FAC1A57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787B55F7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2E9DE72F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7ABAB2B0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6766081D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50523C3E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DDDEC17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5B718D4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C405B34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6BF799BA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4D16B7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411531B7" w14:textId="5E3D9F9B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38741E">
        <w:rPr>
          <w:rFonts w:ascii="Arial Narrow" w:hAnsi="Arial Narrow"/>
          <w:b/>
        </w:rPr>
        <w:t>169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6743B3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6520FFC3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3E00C43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E744CCB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EB2E748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005F7F57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6AA4D956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5132A2F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1EA1D297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4118B8EE" w14:textId="427A0900" w:rsidR="008C1F20" w:rsidRPr="003923F7" w:rsidRDefault="006743B3" w:rsidP="00946975">
      <w:pPr>
        <w:spacing w:line="360" w:lineRule="auto"/>
        <w:ind w:right="-12"/>
        <w:rPr>
          <w:rFonts w:ascii="Arial" w:hAnsi="Arial" w:cs="Arial"/>
          <w:color w:val="4F81BD" w:themeColor="accent1"/>
        </w:rPr>
      </w:pPr>
      <w:r w:rsidRPr="003923F7">
        <w:rPr>
          <w:rFonts w:ascii="Arial" w:hAnsi="Arial" w:cs="Arial"/>
          <w:b/>
          <w:color w:val="4F81BD" w:themeColor="accent1"/>
        </w:rPr>
        <w:t>Naprawa trepanów czaszki</w:t>
      </w:r>
      <w:r w:rsidR="009B3BB5" w:rsidRPr="003923F7">
        <w:rPr>
          <w:rFonts w:ascii="Arial" w:hAnsi="Arial" w:cs="Arial"/>
          <w:b/>
          <w:color w:val="4F81BD" w:themeColor="accent1"/>
        </w:rPr>
        <w:t>:</w:t>
      </w:r>
    </w:p>
    <w:p w14:paraId="6C7B66A3" w14:textId="59D160C6" w:rsidR="00D4552C" w:rsidRPr="003923F7" w:rsidRDefault="009B3BB5" w:rsidP="00D4552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>Zadanie 1</w:t>
      </w:r>
      <w:r w:rsidRPr="003923F7">
        <w:rPr>
          <w:rFonts w:ascii="Arial" w:hAnsi="Arial" w:cs="Arial"/>
          <w:b/>
          <w:color w:val="548DD4" w:themeColor="text2" w:themeTint="99"/>
        </w:rPr>
        <w:t xml:space="preserve">. </w:t>
      </w:r>
      <w:r w:rsidR="006743B3" w:rsidRPr="003923F7">
        <w:rPr>
          <w:rFonts w:ascii="Arial" w:hAnsi="Arial" w:cs="Arial"/>
          <w:b/>
          <w:color w:val="4F81BD" w:themeColor="accent1"/>
        </w:rPr>
        <w:t>Naprawa trepanów czaszki</w:t>
      </w:r>
      <w:r w:rsidR="00D4552C" w:rsidRPr="003923F7">
        <w:rPr>
          <w:rFonts w:ascii="Arial" w:hAnsi="Arial" w:cs="Arial"/>
          <w:b/>
          <w:color w:val="4F81BD" w:themeColor="accent1"/>
        </w:rPr>
        <w:t>:</w:t>
      </w:r>
    </w:p>
    <w:p w14:paraId="1470EBBF" w14:textId="77777777" w:rsidR="004C4410" w:rsidRPr="004C4410" w:rsidRDefault="004C4410" w:rsidP="004C4410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>Pkt.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1. TE563 TREPAN CZASZKI, SN:6412 – tępy;</w:t>
      </w:r>
    </w:p>
    <w:p w14:paraId="4B10AFB0" w14:textId="77777777" w:rsidR="004C4410" w:rsidRPr="004C4410" w:rsidRDefault="004C4410" w:rsidP="004C4410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>Pkt.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 xml:space="preserve"> 2. TE563 TREPAN CZASZKI, SN:63679 – tępy</w:t>
      </w:r>
    </w:p>
    <w:p w14:paraId="5A30E0B5" w14:textId="77777777" w:rsidR="004C4410" w:rsidRPr="004C4410" w:rsidRDefault="004C4410" w:rsidP="004C4410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4F81BD" w:themeColor="accent1"/>
          <w:sz w:val="22"/>
          <w:szCs w:val="22"/>
        </w:rPr>
      </w:pPr>
      <w:r w:rsidRPr="004C4410">
        <w:rPr>
          <w:rFonts w:ascii="Arial" w:hAnsi="Arial" w:cs="Arial"/>
          <w:b/>
          <w:color w:val="4F81BD" w:themeColor="accent1"/>
        </w:rPr>
        <w:t xml:space="preserve">Pkt. 3. 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>TE563 TREPAN CZASZKI, SN:51077 – tępy</w:t>
      </w:r>
    </w:p>
    <w:p w14:paraId="20295D91" w14:textId="77777777" w:rsidR="004C4410" w:rsidRPr="004C4410" w:rsidRDefault="004C4410" w:rsidP="004C4410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4F81BD" w:themeColor="accent1"/>
        </w:rPr>
      </w:pPr>
      <w:r w:rsidRPr="004C4410">
        <w:rPr>
          <w:rFonts w:ascii="Arial" w:hAnsi="Arial" w:cs="Arial"/>
          <w:b/>
          <w:color w:val="4F81BD" w:themeColor="accent1"/>
        </w:rPr>
        <w:t xml:space="preserve">Pkt. 4. 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>TE562 TREPAN CZASZKI, SN:63115 – tępy.</w:t>
      </w:r>
    </w:p>
    <w:p w14:paraId="4E01BD7B" w14:textId="77777777"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33CF056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280E311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437DBA1C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4959A8F3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0FB357E2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6E3F384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0A5E6744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62AC582B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08BF59DE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FE750DF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8164FD4" w14:textId="77777777"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6B016988" w14:textId="77777777"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14:paraId="303A675D" w14:textId="77777777"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4B9C366C" w14:textId="77777777"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42E0ACB1" w14:textId="77777777"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404DEBE0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85EC798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371BD62E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41F472E2" w14:textId="77777777"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59E82F94" w14:textId="77777777" w:rsidR="00881E0B" w:rsidRDefault="00881E0B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14:paraId="3B7614B0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3C046833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101E3237" w14:textId="77777777"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7179189B" w14:textId="16259910"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098B10D7" w14:textId="75A7764C" w:rsidR="006743B3" w:rsidRPr="00A52CAD" w:rsidRDefault="006743B3" w:rsidP="006743B3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4.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3711B5E3" w14:textId="77777777" w:rsidR="006743B3" w:rsidRPr="00A52CAD" w:rsidRDefault="006743B3" w:rsidP="006743B3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3D7B9EA1" w14:textId="77777777" w:rsidR="006743B3" w:rsidRPr="00A52CAD" w:rsidRDefault="006743B3" w:rsidP="006743B3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4A81662C" w14:textId="77777777" w:rsidR="006743B3" w:rsidRDefault="006743B3" w:rsidP="006743B3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4DB1EE17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3E07C4E4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19452E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37FD433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79FC5DE0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61AA40CD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5B84DE0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13458490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6CFB44A1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7E84B6CA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44656F93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02762E8D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0AE48A07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7C8FE7DD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37BEF865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44C13A2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6599F8A1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EE41CF7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0381FD2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429B14D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E83B41C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DA1678B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40E2361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D6FF895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BA05CBF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212E586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09FC333A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B4600FA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7A0468B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ABF2687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235CF54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555F8B87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4D7894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25F37518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07DFE3E7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336C1A7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56AFE800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CD650D" w14:textId="77777777" w:rsidR="0038741E" w:rsidRDefault="0038741E" w:rsidP="00DE54AE">
      <w:r>
        <w:separator/>
      </w:r>
    </w:p>
  </w:endnote>
  <w:endnote w:type="continuationSeparator" w:id="0">
    <w:p w14:paraId="247402E3" w14:textId="77777777" w:rsidR="0038741E" w:rsidRDefault="0038741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A08C2" w14:textId="77777777" w:rsidR="0038741E" w:rsidRDefault="0038741E" w:rsidP="00DE54AE">
      <w:r>
        <w:separator/>
      </w:r>
    </w:p>
  </w:footnote>
  <w:footnote w:type="continuationSeparator" w:id="0">
    <w:p w14:paraId="7331CD6A" w14:textId="77777777" w:rsidR="0038741E" w:rsidRDefault="0038741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63BD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8741E"/>
    <w:rsid w:val="003923F7"/>
    <w:rsid w:val="00396E01"/>
    <w:rsid w:val="003A624E"/>
    <w:rsid w:val="003D2820"/>
    <w:rsid w:val="00433B9E"/>
    <w:rsid w:val="00441211"/>
    <w:rsid w:val="004775A7"/>
    <w:rsid w:val="004820D3"/>
    <w:rsid w:val="00486F66"/>
    <w:rsid w:val="004A44B1"/>
    <w:rsid w:val="004C4410"/>
    <w:rsid w:val="004F67CB"/>
    <w:rsid w:val="00510110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43B3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55F1C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B2731"/>
    <w:rsid w:val="00BC1A90"/>
    <w:rsid w:val="00BE2788"/>
    <w:rsid w:val="00BE5EA3"/>
    <w:rsid w:val="00C00EE6"/>
    <w:rsid w:val="00C14A2C"/>
    <w:rsid w:val="00C207ED"/>
    <w:rsid w:val="00C275EE"/>
    <w:rsid w:val="00C356A9"/>
    <w:rsid w:val="00C45D8C"/>
    <w:rsid w:val="00C76B6D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99F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E48F8-F338-4B53-B253-C4F8FC7F2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12</TotalTime>
  <Pages>6</Pages>
  <Words>1411</Words>
  <Characters>8470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2026-02-13T09:37:00Z</dcterms:created>
  <dcterms:modified xsi:type="dcterms:W3CDTF">2026-02-19T12:40:00Z</dcterms:modified>
</cp:coreProperties>
</file>