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0229C3" w:rsidP="00F7731B">
            <w:pPr>
              <w:rPr>
                <w:rFonts w:ascii="Arial Narrow" w:hAnsi="Arial Narrow" w:cs="Arial"/>
              </w:rPr>
            </w:pPr>
            <w:r w:rsidRPr="000229C3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329476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9E1667">
        <w:rPr>
          <w:rFonts w:ascii="Arial" w:eastAsia="Arial" w:hAnsi="Arial" w:cs="Arial"/>
        </w:rPr>
        <w:t xml:space="preserve"> dn.13</w:t>
      </w:r>
      <w:r w:rsidR="00A236A9">
        <w:rPr>
          <w:rFonts w:ascii="Arial" w:eastAsia="Arial" w:hAnsi="Arial" w:cs="Arial"/>
        </w:rPr>
        <w:t>.03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A402A6">
        <w:rPr>
          <w:rFonts w:ascii="Arial" w:eastAsia="Arial" w:hAnsi="Arial" w:cs="Arial"/>
          <w:sz w:val="22"/>
          <w:szCs w:val="22"/>
        </w:rPr>
        <w:t xml:space="preserve">  </w:t>
      </w:r>
      <w:r w:rsidR="009E1667">
        <w:rPr>
          <w:rFonts w:ascii="Arial" w:eastAsia="Arial" w:hAnsi="Arial" w:cs="Arial"/>
          <w:sz w:val="22"/>
          <w:szCs w:val="22"/>
        </w:rPr>
        <w:t xml:space="preserve"> </w:t>
      </w:r>
      <w:r w:rsidR="00D45F77">
        <w:rPr>
          <w:rFonts w:ascii="Arial" w:eastAsia="Arial" w:hAnsi="Arial" w:cs="Arial"/>
          <w:sz w:val="22"/>
          <w:szCs w:val="22"/>
        </w:rPr>
        <w:t>284</w:t>
      </w:r>
      <w:r w:rsidR="009E1667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9E1667">
        <w:rPr>
          <w:rFonts w:ascii="Arial Narrow" w:hAnsi="Arial Narrow" w:cs="Arial"/>
          <w:b/>
          <w:sz w:val="28"/>
          <w:szCs w:val="28"/>
        </w:rPr>
        <w:t>Igła iniekcyjna ,prosta z luer- lock 23cm– 1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9E1667">
        <w:rPr>
          <w:rFonts w:ascii="Arial Narrow" w:hAnsi="Arial Narrow" w:cs="Arial"/>
          <w:b/>
          <w:sz w:val="28"/>
          <w:szCs w:val="28"/>
        </w:rPr>
        <w:t>a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9E1667" w:rsidRDefault="009E1667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Igła iniekcyjna , prosta ,z luer- lock, długość robocza 23 cm, </w:t>
            </w:r>
          </w:p>
          <w:p w:rsidR="00E8378A" w:rsidRPr="00C31EF0" w:rsidRDefault="009E1667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przykładowy kod: 8598B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9E1667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D45F77">
        <w:rPr>
          <w:rFonts w:ascii="Arial" w:hAnsi="Arial" w:cs="Arial"/>
          <w:sz w:val="22"/>
          <w:szCs w:val="22"/>
        </w:rPr>
        <w:t>20</w:t>
      </w:r>
      <w:r w:rsidR="00E7415F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D45F77">
        <w:rPr>
          <w:rFonts w:ascii="Arial Narrow" w:hAnsi="Arial Narrow"/>
          <w:bCs/>
          <w:iCs/>
          <w:color w:val="000000"/>
          <w:sz w:val="22"/>
          <w:szCs w:val="22"/>
        </w:rPr>
        <w:t>284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9E1667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Igła iniekcyjna ,prosta ,luer- lock,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9E1667">
        <w:rPr>
          <w:rFonts w:ascii="Arial" w:hAnsi="Arial" w:cs="Arial"/>
          <w:b/>
        </w:rPr>
        <w:t xml:space="preserve">   </w:t>
      </w:r>
      <w:r w:rsidR="00D45F77">
        <w:rPr>
          <w:rFonts w:ascii="Arial" w:hAnsi="Arial" w:cs="Arial"/>
          <w:b/>
        </w:rPr>
        <w:t>284</w:t>
      </w:r>
      <w:r w:rsidR="009E1667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9E1667">
        <w:rPr>
          <w:rFonts w:ascii="Arial Narrow" w:hAnsi="Arial Narrow" w:cs="Arial"/>
          <w:b/>
          <w:sz w:val="28"/>
          <w:szCs w:val="28"/>
        </w:rPr>
        <w:t>Igła iniekcyjna ,prosta, luer-lock 23 cm – 1 sztuka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9E1667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Igła iniekcyjna ,prosta, z luer-lock ,dł. robocza 23cm(8598B)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D3C" w:rsidRDefault="00931D3C" w:rsidP="00DE54AE">
      <w:r>
        <w:separator/>
      </w:r>
    </w:p>
  </w:endnote>
  <w:endnote w:type="continuationSeparator" w:id="1">
    <w:p w:rsidR="00931D3C" w:rsidRDefault="00931D3C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D3C" w:rsidRDefault="00931D3C" w:rsidP="00DE54AE">
      <w:r>
        <w:separator/>
      </w:r>
    </w:p>
  </w:footnote>
  <w:footnote w:type="continuationSeparator" w:id="1">
    <w:p w:rsidR="00931D3C" w:rsidRDefault="00931D3C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29C3"/>
    <w:rsid w:val="000269CD"/>
    <w:rsid w:val="00033FE1"/>
    <w:rsid w:val="0003636D"/>
    <w:rsid w:val="00041B86"/>
    <w:rsid w:val="000539D2"/>
    <w:rsid w:val="00055396"/>
    <w:rsid w:val="00066977"/>
    <w:rsid w:val="000738F7"/>
    <w:rsid w:val="00075750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675D5"/>
    <w:rsid w:val="00370704"/>
    <w:rsid w:val="0037124C"/>
    <w:rsid w:val="003A0C0D"/>
    <w:rsid w:val="003A42FE"/>
    <w:rsid w:val="003A624E"/>
    <w:rsid w:val="003C29BE"/>
    <w:rsid w:val="003C3E6B"/>
    <w:rsid w:val="003D0F16"/>
    <w:rsid w:val="003E02D9"/>
    <w:rsid w:val="003F6B09"/>
    <w:rsid w:val="00407397"/>
    <w:rsid w:val="00433B9E"/>
    <w:rsid w:val="00486F66"/>
    <w:rsid w:val="00487375"/>
    <w:rsid w:val="004A44B1"/>
    <w:rsid w:val="004A5E3E"/>
    <w:rsid w:val="004E7908"/>
    <w:rsid w:val="004F67CB"/>
    <w:rsid w:val="005003E7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31D3C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667"/>
    <w:rsid w:val="009E18DA"/>
    <w:rsid w:val="009E271C"/>
    <w:rsid w:val="009E74D3"/>
    <w:rsid w:val="009F674C"/>
    <w:rsid w:val="00A1353F"/>
    <w:rsid w:val="00A236A9"/>
    <w:rsid w:val="00A272D6"/>
    <w:rsid w:val="00A27394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5F77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7415F"/>
    <w:rsid w:val="00E81AC9"/>
    <w:rsid w:val="00E8378A"/>
    <w:rsid w:val="00E8424A"/>
    <w:rsid w:val="00E84B4F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CCEBF-E1EC-490F-A8E0-7F5420C69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9</TotalTime>
  <Pages>1</Pages>
  <Words>1382</Words>
  <Characters>8293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2025-04-14T10:08:00Z</cp:lastPrinted>
  <dcterms:created xsi:type="dcterms:W3CDTF">2026-03-13T11:37:00Z</dcterms:created>
  <dcterms:modified xsi:type="dcterms:W3CDTF">2026-03-18T07:58:00Z</dcterms:modified>
</cp:coreProperties>
</file>