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A76DD8" w:rsidP="00F7731B">
            <w:pPr>
              <w:rPr>
                <w:rFonts w:ascii="Arial Narrow" w:hAnsi="Arial Narrow" w:cs="Arial"/>
              </w:rPr>
            </w:pPr>
            <w:r w:rsidRPr="00A76DD8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418571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E6566B">
        <w:rPr>
          <w:rFonts w:ascii="Arial" w:eastAsia="Arial" w:hAnsi="Arial" w:cs="Arial"/>
        </w:rPr>
        <w:t xml:space="preserve"> dn.17</w:t>
      </w:r>
      <w:r w:rsidR="00A236A9">
        <w:rPr>
          <w:rFonts w:ascii="Arial" w:eastAsia="Arial" w:hAnsi="Arial" w:cs="Arial"/>
        </w:rPr>
        <w:t>.03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4574B7">
        <w:rPr>
          <w:rFonts w:ascii="Arial" w:eastAsia="Arial" w:hAnsi="Arial" w:cs="Arial"/>
          <w:sz w:val="22"/>
          <w:szCs w:val="22"/>
        </w:rPr>
        <w:t xml:space="preserve"> </w:t>
      </w:r>
      <w:r w:rsidR="00E6566B">
        <w:rPr>
          <w:rFonts w:ascii="Arial" w:eastAsia="Arial" w:hAnsi="Arial" w:cs="Arial"/>
          <w:sz w:val="22"/>
          <w:szCs w:val="22"/>
        </w:rPr>
        <w:t xml:space="preserve">   </w:t>
      </w:r>
      <w:r w:rsidR="004574B7">
        <w:rPr>
          <w:rFonts w:ascii="Arial" w:eastAsia="Arial" w:hAnsi="Arial" w:cs="Arial"/>
          <w:sz w:val="22"/>
          <w:szCs w:val="22"/>
        </w:rPr>
        <w:t>293</w:t>
      </w:r>
      <w:r w:rsidR="00E6566B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E6566B">
        <w:rPr>
          <w:rFonts w:ascii="Arial Narrow" w:hAnsi="Arial Narrow" w:cs="Arial"/>
          <w:b/>
          <w:sz w:val="28"/>
          <w:szCs w:val="28"/>
        </w:rPr>
        <w:t>Pojemnik chłodniczy do transportu krwi  5 L – 1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E6566B">
        <w:rPr>
          <w:rFonts w:ascii="Arial Narrow" w:hAnsi="Arial Narrow" w:cs="Arial"/>
          <w:b/>
          <w:sz w:val="28"/>
          <w:szCs w:val="28"/>
        </w:rPr>
        <w:t>a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E6566B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Pojemnik chłodniczy do transportu krwi ,5 litrów, z pokrywa ,z rączką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E6566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4574B7">
        <w:rPr>
          <w:rFonts w:ascii="Arial" w:hAnsi="Arial" w:cs="Arial"/>
          <w:sz w:val="22"/>
          <w:szCs w:val="22"/>
        </w:rPr>
        <w:t>23</w:t>
      </w:r>
      <w:r w:rsidR="00E7415F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4574B7">
        <w:rPr>
          <w:rFonts w:ascii="Arial Narrow" w:hAnsi="Arial Narrow"/>
          <w:bCs/>
          <w:iCs/>
          <w:color w:val="000000"/>
          <w:sz w:val="22"/>
          <w:szCs w:val="22"/>
        </w:rPr>
        <w:t>293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E6566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Pojemnik chłodniczy do transportu krwi 5 l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A402A6">
        <w:rPr>
          <w:rFonts w:ascii="Arial" w:hAnsi="Arial" w:cs="Arial"/>
          <w:b/>
        </w:rPr>
        <w:t xml:space="preserve"> </w:t>
      </w:r>
      <w:r w:rsidR="00773D8E">
        <w:rPr>
          <w:rFonts w:ascii="Arial" w:hAnsi="Arial" w:cs="Arial"/>
          <w:b/>
        </w:rPr>
        <w:t xml:space="preserve"> </w:t>
      </w:r>
      <w:r w:rsidR="00A236A9">
        <w:rPr>
          <w:rFonts w:ascii="Arial" w:hAnsi="Arial" w:cs="Arial"/>
          <w:b/>
        </w:rPr>
        <w:t xml:space="preserve">   </w:t>
      </w:r>
      <w:r w:rsidR="00E6566B">
        <w:rPr>
          <w:rFonts w:ascii="Arial" w:hAnsi="Arial" w:cs="Arial"/>
          <w:b/>
        </w:rPr>
        <w:t xml:space="preserve">       </w:t>
      </w:r>
      <w:r w:rsidR="004574B7">
        <w:rPr>
          <w:rFonts w:ascii="Arial" w:hAnsi="Arial" w:cs="Arial"/>
          <w:b/>
        </w:rPr>
        <w:t>293</w:t>
      </w:r>
      <w:r w:rsidR="00E6566B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E6566B">
        <w:rPr>
          <w:rFonts w:ascii="Arial Narrow" w:hAnsi="Arial Narrow" w:cs="Arial"/>
          <w:b/>
          <w:sz w:val="28"/>
          <w:szCs w:val="28"/>
        </w:rPr>
        <w:t>Pojemnik do transportu krwi 5 L – 1 sztuka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E6566B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Pojemnik do transportu krwi 5 L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BC7" w:rsidRDefault="00852BC7" w:rsidP="00DE54AE">
      <w:r>
        <w:separator/>
      </w:r>
    </w:p>
  </w:endnote>
  <w:endnote w:type="continuationSeparator" w:id="1">
    <w:p w:rsidR="00852BC7" w:rsidRDefault="00852BC7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BC7" w:rsidRDefault="00852BC7" w:rsidP="00DE54AE">
      <w:r>
        <w:separator/>
      </w:r>
    </w:p>
  </w:footnote>
  <w:footnote w:type="continuationSeparator" w:id="1">
    <w:p w:rsidR="00852BC7" w:rsidRDefault="00852BC7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69CD"/>
    <w:rsid w:val="00033FE1"/>
    <w:rsid w:val="0003636D"/>
    <w:rsid w:val="00041B86"/>
    <w:rsid w:val="000539D2"/>
    <w:rsid w:val="00055396"/>
    <w:rsid w:val="00066977"/>
    <w:rsid w:val="000738F7"/>
    <w:rsid w:val="00075750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A5B32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675D5"/>
    <w:rsid w:val="00370704"/>
    <w:rsid w:val="0037124C"/>
    <w:rsid w:val="003A0C0D"/>
    <w:rsid w:val="003A42FE"/>
    <w:rsid w:val="003A624E"/>
    <w:rsid w:val="003C29BE"/>
    <w:rsid w:val="003D0F16"/>
    <w:rsid w:val="003E02D9"/>
    <w:rsid w:val="003F6B09"/>
    <w:rsid w:val="00407397"/>
    <w:rsid w:val="00433B9E"/>
    <w:rsid w:val="004574B7"/>
    <w:rsid w:val="00486F66"/>
    <w:rsid w:val="00487375"/>
    <w:rsid w:val="004A44B1"/>
    <w:rsid w:val="004A5E3E"/>
    <w:rsid w:val="004E7908"/>
    <w:rsid w:val="004F67CB"/>
    <w:rsid w:val="005003E7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52BC7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36A9"/>
    <w:rsid w:val="00A272D6"/>
    <w:rsid w:val="00A27394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76DD8"/>
    <w:rsid w:val="00AA1A23"/>
    <w:rsid w:val="00B02D97"/>
    <w:rsid w:val="00B03BF0"/>
    <w:rsid w:val="00B127CE"/>
    <w:rsid w:val="00B14E9C"/>
    <w:rsid w:val="00B50A01"/>
    <w:rsid w:val="00B578F1"/>
    <w:rsid w:val="00B64E92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6566B"/>
    <w:rsid w:val="00E7415F"/>
    <w:rsid w:val="00E81AC9"/>
    <w:rsid w:val="00E8378A"/>
    <w:rsid w:val="00E8424A"/>
    <w:rsid w:val="00E84B4F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6</TotalTime>
  <Pages>1</Pages>
  <Words>1376</Words>
  <Characters>8261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2025-04-14T10:08:00Z</cp:lastPrinted>
  <dcterms:created xsi:type="dcterms:W3CDTF">2026-03-17T11:34:00Z</dcterms:created>
  <dcterms:modified xsi:type="dcterms:W3CDTF">2026-03-19T08:43:00Z</dcterms:modified>
</cp:coreProperties>
</file>