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7F2899" w:rsidP="00F7731B">
            <w:pPr>
              <w:rPr>
                <w:rFonts w:ascii="Arial Narrow" w:hAnsi="Arial Narrow" w:cs="Arial"/>
              </w:rPr>
            </w:pPr>
            <w:r w:rsidRPr="007F2899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523630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30790B" w:rsidRPr="00953D1A" w:rsidRDefault="00165173" w:rsidP="00953D1A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DE2788">
        <w:rPr>
          <w:rFonts w:ascii="Arial" w:eastAsia="Arial" w:hAnsi="Arial" w:cs="Arial"/>
        </w:rPr>
        <w:t xml:space="preserve"> dn.21</w:t>
      </w:r>
      <w:r w:rsidR="00442139">
        <w:rPr>
          <w:rFonts w:ascii="Arial" w:eastAsia="Arial" w:hAnsi="Arial" w:cs="Arial"/>
        </w:rPr>
        <w:t>.04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3F6B09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4574B7">
        <w:rPr>
          <w:rFonts w:ascii="Arial" w:eastAsia="Arial" w:hAnsi="Arial" w:cs="Arial"/>
          <w:sz w:val="22"/>
          <w:szCs w:val="22"/>
        </w:rPr>
        <w:t xml:space="preserve"> </w:t>
      </w:r>
      <w:r w:rsidR="00A27F60">
        <w:rPr>
          <w:rFonts w:ascii="Arial" w:eastAsia="Arial" w:hAnsi="Arial" w:cs="Arial"/>
          <w:sz w:val="22"/>
          <w:szCs w:val="22"/>
        </w:rPr>
        <w:t xml:space="preserve"> </w:t>
      </w:r>
      <w:r w:rsidR="00DE2788">
        <w:rPr>
          <w:rFonts w:ascii="Arial" w:eastAsia="Arial" w:hAnsi="Arial" w:cs="Arial"/>
          <w:sz w:val="22"/>
          <w:szCs w:val="22"/>
        </w:rPr>
        <w:t xml:space="preserve">   </w:t>
      </w:r>
      <w:r w:rsidR="00E65564">
        <w:rPr>
          <w:rFonts w:ascii="Arial" w:eastAsia="Arial" w:hAnsi="Arial" w:cs="Arial"/>
          <w:sz w:val="22"/>
          <w:szCs w:val="22"/>
        </w:rPr>
        <w:t>423</w:t>
      </w:r>
      <w:r w:rsidR="00E6566B">
        <w:rPr>
          <w:rFonts w:ascii="Arial" w:eastAsia="Arial" w:hAnsi="Arial" w:cs="Arial"/>
          <w:sz w:val="22"/>
          <w:szCs w:val="22"/>
        </w:rPr>
        <w:t xml:space="preserve"> 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Pr="002B6D75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621F67" w:rsidRDefault="00E8378A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 xml:space="preserve">- </w:t>
      </w:r>
      <w:r w:rsidR="00DE2788">
        <w:rPr>
          <w:rFonts w:ascii="Arial Narrow" w:hAnsi="Arial Narrow" w:cs="Arial"/>
          <w:b/>
          <w:sz w:val="28"/>
          <w:szCs w:val="28"/>
        </w:rPr>
        <w:t>Piła do cięcia gipsu – 2</w:t>
      </w:r>
      <w:r w:rsidR="0019351E">
        <w:rPr>
          <w:rFonts w:ascii="Arial Narrow" w:hAnsi="Arial Narrow" w:cs="Arial"/>
          <w:b/>
          <w:sz w:val="28"/>
          <w:szCs w:val="28"/>
        </w:rPr>
        <w:t xml:space="preserve"> sztuk</w:t>
      </w:r>
      <w:r w:rsidR="0081408D">
        <w:rPr>
          <w:rFonts w:ascii="Arial Narrow" w:hAnsi="Arial Narrow" w:cs="Arial"/>
          <w:b/>
          <w:sz w:val="28"/>
          <w:szCs w:val="28"/>
        </w:rPr>
        <w:t>i</w:t>
      </w:r>
    </w:p>
    <w:p w:rsidR="00DE2788" w:rsidRDefault="00DE2788" w:rsidP="00015049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-ostrze do gipsu naturalnego średnica 50mm – 4 sztuki</w:t>
      </w:r>
    </w:p>
    <w:p w:rsidR="00DE2788" w:rsidRPr="00A4020E" w:rsidRDefault="00DE2788" w:rsidP="00DE2788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-ostrze do gipsu naturalnego średnica 65mm – 4 sztuki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C31EF0" w:rsidRDefault="00DE2788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Piła do cięcia gipsu</w:t>
            </w:r>
            <w:r w:rsidR="00321685">
              <w:rPr>
                <w:rFonts w:ascii="Arial" w:hAnsi="Arial" w:cs="Arial"/>
                <w:b/>
                <w:sz w:val="16"/>
                <w:szCs w:val="16"/>
              </w:rPr>
              <w:t>,</w:t>
            </w:r>
            <w:r w:rsidR="00953D1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oscylacyjna,</w:t>
            </w:r>
            <w:r w:rsidR="00953D1A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zasilanie elektryczne 230V, 50Hz, moc 500 W, oscylacje regulowane od 3500 do 24000, przewód zasilający 5 m, cicha praca, poziom hałasu 52-77 Db(</w:t>
            </w:r>
            <w:r w:rsidR="00953D1A">
              <w:rPr>
                <w:rFonts w:ascii="Arial" w:hAnsi="Arial" w:cs="Arial"/>
                <w:b/>
                <w:sz w:val="16"/>
                <w:szCs w:val="16"/>
              </w:rPr>
              <w:t>A) w zależności od osiąganych oscylacji, włą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cznik, waga bez kabla poniżej 1,3kg,produkt medyczny, </w:t>
            </w:r>
            <w:r w:rsidR="00321685">
              <w:rPr>
                <w:rFonts w:ascii="Arial" w:hAnsi="Arial" w:cs="Arial"/>
                <w:b/>
                <w:sz w:val="16"/>
                <w:szCs w:val="16"/>
              </w:rPr>
              <w:t xml:space="preserve"> gwarancja minimum 12 miesięcy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DE2788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953D1A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953D1A" w:rsidRDefault="00953D1A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2.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953D1A" w:rsidRDefault="00953D1A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Ostrze do gipsu naturalnego ,średnica 50mm, kompatybilne z poz. nr 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953D1A" w:rsidRDefault="00953D1A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953D1A" w:rsidRDefault="00953D1A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953D1A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953D1A" w:rsidRDefault="00953D1A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3.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953D1A" w:rsidRDefault="00953D1A" w:rsidP="0019351E">
            <w:pPr>
              <w:spacing w:line="360" w:lineRule="auto"/>
              <w:ind w:right="-12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Ostrze do cięcia gipsu ,średnica 65 mm, kompatybilne z poz. nr 1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953D1A" w:rsidRDefault="00953D1A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953D1A" w:rsidRDefault="00953D1A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lastRenderedPageBreak/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DE2788">
        <w:rPr>
          <w:rFonts w:ascii="Arial" w:hAnsi="Arial" w:cs="Arial"/>
          <w:b/>
        </w:rPr>
        <w:t xml:space="preserve"> do 3</w:t>
      </w:r>
      <w:r w:rsidR="00015049">
        <w:rPr>
          <w:rFonts w:ascii="Arial" w:hAnsi="Arial" w:cs="Arial"/>
          <w:b/>
        </w:rPr>
        <w:t>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C31EF0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E65564">
        <w:rPr>
          <w:rFonts w:ascii="Arial" w:hAnsi="Arial" w:cs="Arial"/>
          <w:sz w:val="22"/>
          <w:szCs w:val="22"/>
        </w:rPr>
        <w:t>28</w:t>
      </w:r>
      <w:r w:rsidR="00321685">
        <w:rPr>
          <w:rFonts w:ascii="Arial" w:hAnsi="Arial" w:cs="Arial"/>
          <w:sz w:val="22"/>
          <w:szCs w:val="22"/>
        </w:rPr>
        <w:t>.04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lastRenderedPageBreak/>
        <w:t xml:space="preserve">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DE2788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DE2788">
        <w:rPr>
          <w:rFonts w:ascii="Arial Narrow" w:hAnsi="Arial Narrow"/>
          <w:bCs/>
          <w:iCs/>
          <w:color w:val="000000"/>
          <w:sz w:val="22"/>
          <w:szCs w:val="22"/>
        </w:rPr>
        <w:t xml:space="preserve">  </w:t>
      </w:r>
    </w:p>
    <w:p w:rsidR="00EC1AA2" w:rsidRDefault="00E65564" w:rsidP="00DE2788">
      <w:pPr>
        <w:spacing w:after="160"/>
        <w:ind w:left="104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423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E8378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/25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DE2788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stawa – Piła do cięcia gipsu z ostrzami</w:t>
      </w:r>
      <w:r w:rsidR="00EC1AA2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="00EC1AA2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="00EC1AA2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EC1AA2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C10C4" w:rsidRPr="00953D1A" w:rsidRDefault="00C14A2C" w:rsidP="000C10C4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A272D6" w:rsidRPr="00953D1A" w:rsidRDefault="007D7C92" w:rsidP="00953D1A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015049" w:rsidRDefault="00015049" w:rsidP="00DE2788">
      <w:pPr>
        <w:ind w:right="-12"/>
        <w:rPr>
          <w:rFonts w:ascii="Arial" w:hAnsi="Arial" w:cs="Arial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</w:t>
      </w:r>
    </w:p>
    <w:p w:rsidR="00015049" w:rsidRPr="00953D1A" w:rsidRDefault="007D7C92" w:rsidP="00953D1A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F75733">
        <w:rPr>
          <w:rFonts w:ascii="Arial" w:hAnsi="Arial" w:cs="Arial"/>
          <w:b/>
        </w:rPr>
        <w:t xml:space="preserve">   </w:t>
      </w:r>
      <w:r w:rsidR="0069671F">
        <w:rPr>
          <w:rFonts w:ascii="Arial" w:hAnsi="Arial" w:cs="Arial"/>
          <w:b/>
        </w:rPr>
        <w:t xml:space="preserve">    </w:t>
      </w:r>
      <w:r w:rsidR="00D92C38">
        <w:rPr>
          <w:rFonts w:ascii="Arial" w:hAnsi="Arial" w:cs="Arial"/>
          <w:b/>
        </w:rPr>
        <w:t xml:space="preserve">  </w:t>
      </w:r>
    </w:p>
    <w:p w:rsidR="00953D1A" w:rsidRDefault="00015049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        </w:t>
      </w:r>
    </w:p>
    <w:p w:rsidR="00DA46A9" w:rsidRDefault="00015049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t>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A402A6">
        <w:rPr>
          <w:rFonts w:ascii="Arial" w:hAnsi="Arial" w:cs="Arial"/>
          <w:b/>
        </w:rPr>
        <w:t xml:space="preserve"> </w:t>
      </w:r>
      <w:r w:rsidR="00773D8E">
        <w:rPr>
          <w:rFonts w:ascii="Arial" w:hAnsi="Arial" w:cs="Arial"/>
          <w:b/>
        </w:rPr>
        <w:t xml:space="preserve"> </w:t>
      </w:r>
      <w:r w:rsidR="00A236A9">
        <w:rPr>
          <w:rFonts w:ascii="Arial" w:hAnsi="Arial" w:cs="Arial"/>
          <w:b/>
        </w:rPr>
        <w:t xml:space="preserve">   </w:t>
      </w:r>
      <w:r w:rsidR="00DE2788">
        <w:rPr>
          <w:rFonts w:ascii="Arial" w:hAnsi="Arial" w:cs="Arial"/>
          <w:b/>
        </w:rPr>
        <w:t xml:space="preserve">   </w:t>
      </w:r>
      <w:r w:rsidR="00E65564">
        <w:rPr>
          <w:rFonts w:ascii="Arial" w:hAnsi="Arial" w:cs="Arial"/>
          <w:b/>
        </w:rPr>
        <w:t>423</w:t>
      </w:r>
      <w:r w:rsidR="00321685">
        <w:rPr>
          <w:rFonts w:ascii="Arial" w:hAnsi="Arial" w:cs="Arial"/>
          <w:b/>
        </w:rPr>
        <w:t xml:space="preserve"> </w:t>
      </w:r>
      <w:r w:rsidR="003D0F16">
        <w:rPr>
          <w:rFonts w:ascii="Arial" w:hAnsi="Arial" w:cs="Arial"/>
          <w:b/>
        </w:rPr>
        <w:t>/WZMed/26</w:t>
      </w:r>
    </w:p>
    <w:p w:rsidR="00953D1A" w:rsidRDefault="00953D1A" w:rsidP="0069671F">
      <w:pPr>
        <w:spacing w:line="360" w:lineRule="auto"/>
        <w:ind w:right="-12"/>
        <w:rPr>
          <w:rFonts w:ascii="Arial" w:hAnsi="Arial" w:cs="Arial"/>
          <w:b/>
        </w:rPr>
      </w:pPr>
    </w:p>
    <w:p w:rsidR="00953D1A" w:rsidRPr="00953D1A" w:rsidRDefault="00953D1A" w:rsidP="0069671F">
      <w:pPr>
        <w:spacing w:line="360" w:lineRule="auto"/>
        <w:ind w:right="-12"/>
        <w:rPr>
          <w:rFonts w:ascii="Arial" w:hAnsi="Arial" w:cs="Arial"/>
          <w:b/>
        </w:rPr>
      </w:pPr>
    </w:p>
    <w:p w:rsidR="00953D1A" w:rsidRDefault="002E3918" w:rsidP="00953D1A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953D1A" w:rsidRPr="0069671F" w:rsidRDefault="00953D1A" w:rsidP="00953D1A">
      <w:pPr>
        <w:spacing w:line="360" w:lineRule="auto"/>
        <w:ind w:right="-12"/>
        <w:jc w:val="center"/>
        <w:rPr>
          <w:rFonts w:ascii="Arial" w:hAnsi="Arial" w:cs="Arial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Default="00DA46A9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953D1A" w:rsidRDefault="00953D1A" w:rsidP="00D27E36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953D1A" w:rsidRPr="00D27E36" w:rsidRDefault="00953D1A" w:rsidP="00953D1A">
      <w:pPr>
        <w:ind w:right="-6"/>
        <w:rPr>
          <w:rFonts w:ascii="Arial" w:hAnsi="Arial" w:cs="Arial"/>
          <w:i/>
          <w:sz w:val="20"/>
          <w:szCs w:val="20"/>
        </w:rPr>
      </w:pP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953D1A" w:rsidRDefault="00953D1A" w:rsidP="00953D1A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Piła do cięcia gipsu – 2 sztuki</w:t>
      </w:r>
    </w:p>
    <w:p w:rsidR="00953D1A" w:rsidRDefault="00953D1A" w:rsidP="00953D1A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-ostrze do gipsu naturalnego średnica 50mm – 4 sztuki</w:t>
      </w:r>
    </w:p>
    <w:p w:rsidR="00953D1A" w:rsidRPr="00953D1A" w:rsidRDefault="00953D1A" w:rsidP="00953D1A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-ostrze do gipsu naturalnego średnica 65mm – 4 sztuki</w:t>
      </w:r>
    </w:p>
    <w:p w:rsidR="001445D9" w:rsidRDefault="001445D9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Default="005A7CEA" w:rsidP="00953D1A">
      <w:pPr>
        <w:ind w:right="-12"/>
        <w:rPr>
          <w:rFonts w:ascii="Arial" w:hAnsi="Arial" w:cs="Arial"/>
          <w:color w:val="FF0000"/>
        </w:rPr>
      </w:pPr>
    </w:p>
    <w:p w:rsidR="00953D1A" w:rsidRPr="00B97077" w:rsidRDefault="00953D1A" w:rsidP="00953D1A">
      <w:pPr>
        <w:ind w:right="-12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953D1A">
        <w:trPr>
          <w:trHeight w:val="50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953D1A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Piła do cięcia gipsu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953D1A" w:rsidRPr="00431B67" w:rsidTr="00953D1A">
        <w:trPr>
          <w:trHeight w:val="55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0738F7" w:rsidRDefault="00953D1A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Ostrze do gipsu naturalnego średnica 50mm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9B4432" w:rsidRDefault="00953D1A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953D1A" w:rsidRPr="00431B67" w:rsidTr="00953D1A">
        <w:trPr>
          <w:trHeight w:val="56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0738F7" w:rsidRDefault="00953D1A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Ostrze do gipsu naturalnego średnica 65mm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9B4432" w:rsidRDefault="00953D1A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53D1A" w:rsidRPr="00431B67" w:rsidRDefault="00953D1A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lastRenderedPageBreak/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E22A1" w:rsidRPr="000738F7" w:rsidRDefault="007D7C92" w:rsidP="000738F7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BC4CA6" w:rsidRDefault="002F3EB5" w:rsidP="00A272D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953D1A" w:rsidRDefault="00953D1A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1F8" w:rsidRDefault="006271F8" w:rsidP="00DE54AE">
      <w:r>
        <w:separator/>
      </w:r>
    </w:p>
  </w:endnote>
  <w:endnote w:type="continuationSeparator" w:id="1">
    <w:p w:rsidR="006271F8" w:rsidRDefault="006271F8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1F8" w:rsidRDefault="006271F8" w:rsidP="00DE54AE">
      <w:r>
        <w:separator/>
      </w:r>
    </w:p>
  </w:footnote>
  <w:footnote w:type="continuationSeparator" w:id="1">
    <w:p w:rsidR="006271F8" w:rsidRDefault="006271F8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269CD"/>
    <w:rsid w:val="00033FE1"/>
    <w:rsid w:val="0003636D"/>
    <w:rsid w:val="00041B86"/>
    <w:rsid w:val="000539D2"/>
    <w:rsid w:val="00055396"/>
    <w:rsid w:val="00066977"/>
    <w:rsid w:val="000738F7"/>
    <w:rsid w:val="00075750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14627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351E"/>
    <w:rsid w:val="001978C7"/>
    <w:rsid w:val="001C77D0"/>
    <w:rsid w:val="001D7663"/>
    <w:rsid w:val="001F44E4"/>
    <w:rsid w:val="00215791"/>
    <w:rsid w:val="0023464C"/>
    <w:rsid w:val="002361F6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5B32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1685"/>
    <w:rsid w:val="00327D8E"/>
    <w:rsid w:val="0033347F"/>
    <w:rsid w:val="00335076"/>
    <w:rsid w:val="003675D5"/>
    <w:rsid w:val="00370704"/>
    <w:rsid w:val="0037124C"/>
    <w:rsid w:val="003A0C0D"/>
    <w:rsid w:val="003A42FE"/>
    <w:rsid w:val="003A624E"/>
    <w:rsid w:val="003C29BE"/>
    <w:rsid w:val="003D0F16"/>
    <w:rsid w:val="003E02D9"/>
    <w:rsid w:val="003F6B09"/>
    <w:rsid w:val="00407397"/>
    <w:rsid w:val="00433B9E"/>
    <w:rsid w:val="00442139"/>
    <w:rsid w:val="004574B7"/>
    <w:rsid w:val="00486F66"/>
    <w:rsid w:val="00487375"/>
    <w:rsid w:val="004A44B1"/>
    <w:rsid w:val="004A5E3E"/>
    <w:rsid w:val="004E7908"/>
    <w:rsid w:val="004F67CB"/>
    <w:rsid w:val="005003E7"/>
    <w:rsid w:val="00515D08"/>
    <w:rsid w:val="00553F3D"/>
    <w:rsid w:val="00572D58"/>
    <w:rsid w:val="00595691"/>
    <w:rsid w:val="005A6693"/>
    <w:rsid w:val="005A7CEA"/>
    <w:rsid w:val="005B1C47"/>
    <w:rsid w:val="005B6787"/>
    <w:rsid w:val="005C4038"/>
    <w:rsid w:val="005C588F"/>
    <w:rsid w:val="005D7949"/>
    <w:rsid w:val="005E2385"/>
    <w:rsid w:val="005F228B"/>
    <w:rsid w:val="005F2CF8"/>
    <w:rsid w:val="006154A4"/>
    <w:rsid w:val="00620578"/>
    <w:rsid w:val="00621F67"/>
    <w:rsid w:val="00622DC1"/>
    <w:rsid w:val="0062513F"/>
    <w:rsid w:val="006271F8"/>
    <w:rsid w:val="006339BE"/>
    <w:rsid w:val="00635154"/>
    <w:rsid w:val="006417A9"/>
    <w:rsid w:val="00642903"/>
    <w:rsid w:val="00655B20"/>
    <w:rsid w:val="00660BF9"/>
    <w:rsid w:val="0067425D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3D8E"/>
    <w:rsid w:val="0077663E"/>
    <w:rsid w:val="007826E1"/>
    <w:rsid w:val="007A4183"/>
    <w:rsid w:val="007C07B0"/>
    <w:rsid w:val="007C5D69"/>
    <w:rsid w:val="007D7C92"/>
    <w:rsid w:val="007E4DDB"/>
    <w:rsid w:val="007F2195"/>
    <w:rsid w:val="007F2899"/>
    <w:rsid w:val="007F6A81"/>
    <w:rsid w:val="0081408D"/>
    <w:rsid w:val="008202A0"/>
    <w:rsid w:val="0082081F"/>
    <w:rsid w:val="008247D4"/>
    <w:rsid w:val="00827FF2"/>
    <w:rsid w:val="00844CCA"/>
    <w:rsid w:val="00852BC7"/>
    <w:rsid w:val="00880983"/>
    <w:rsid w:val="00893BF0"/>
    <w:rsid w:val="008A3FA3"/>
    <w:rsid w:val="008B58C3"/>
    <w:rsid w:val="008B661C"/>
    <w:rsid w:val="008C2F83"/>
    <w:rsid w:val="008E2E41"/>
    <w:rsid w:val="008E7CCD"/>
    <w:rsid w:val="008F44CF"/>
    <w:rsid w:val="0090151A"/>
    <w:rsid w:val="009133CD"/>
    <w:rsid w:val="0092075D"/>
    <w:rsid w:val="009244AC"/>
    <w:rsid w:val="00924D42"/>
    <w:rsid w:val="00953D1A"/>
    <w:rsid w:val="009548FA"/>
    <w:rsid w:val="009579B4"/>
    <w:rsid w:val="009662BD"/>
    <w:rsid w:val="00966BDA"/>
    <w:rsid w:val="00976AA2"/>
    <w:rsid w:val="00981718"/>
    <w:rsid w:val="00992F86"/>
    <w:rsid w:val="009A2637"/>
    <w:rsid w:val="009B56C6"/>
    <w:rsid w:val="009B760D"/>
    <w:rsid w:val="009C0A93"/>
    <w:rsid w:val="009E18DA"/>
    <w:rsid w:val="009E271C"/>
    <w:rsid w:val="009E74D3"/>
    <w:rsid w:val="00A1353F"/>
    <w:rsid w:val="00A236A9"/>
    <w:rsid w:val="00A272D6"/>
    <w:rsid w:val="00A27394"/>
    <w:rsid w:val="00A27F60"/>
    <w:rsid w:val="00A36745"/>
    <w:rsid w:val="00A4020E"/>
    <w:rsid w:val="00A402A6"/>
    <w:rsid w:val="00A41B2E"/>
    <w:rsid w:val="00A51ED8"/>
    <w:rsid w:val="00A52CAD"/>
    <w:rsid w:val="00A5540C"/>
    <w:rsid w:val="00A71E0A"/>
    <w:rsid w:val="00A7680F"/>
    <w:rsid w:val="00A76DD8"/>
    <w:rsid w:val="00AA1A23"/>
    <w:rsid w:val="00AE48B2"/>
    <w:rsid w:val="00B02D97"/>
    <w:rsid w:val="00B03BF0"/>
    <w:rsid w:val="00B127CE"/>
    <w:rsid w:val="00B14E9C"/>
    <w:rsid w:val="00B50A01"/>
    <w:rsid w:val="00B578F1"/>
    <w:rsid w:val="00B64E92"/>
    <w:rsid w:val="00B73CC7"/>
    <w:rsid w:val="00B76EEC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24F15"/>
    <w:rsid w:val="00C31EF0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414E"/>
    <w:rsid w:val="00D27E36"/>
    <w:rsid w:val="00D35B7C"/>
    <w:rsid w:val="00D3611B"/>
    <w:rsid w:val="00D46D28"/>
    <w:rsid w:val="00D51D57"/>
    <w:rsid w:val="00D64126"/>
    <w:rsid w:val="00D717DC"/>
    <w:rsid w:val="00D82E7A"/>
    <w:rsid w:val="00D84D35"/>
    <w:rsid w:val="00D92C38"/>
    <w:rsid w:val="00DA46A9"/>
    <w:rsid w:val="00DE2788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65564"/>
    <w:rsid w:val="00E6566B"/>
    <w:rsid w:val="00E7415F"/>
    <w:rsid w:val="00E81AC9"/>
    <w:rsid w:val="00E8378A"/>
    <w:rsid w:val="00E8424A"/>
    <w:rsid w:val="00E84B4F"/>
    <w:rsid w:val="00EB0921"/>
    <w:rsid w:val="00EB24EB"/>
    <w:rsid w:val="00EC0E15"/>
    <w:rsid w:val="00EC1AA2"/>
    <w:rsid w:val="00ED22DC"/>
    <w:rsid w:val="00EE2F43"/>
    <w:rsid w:val="00EE782C"/>
    <w:rsid w:val="00EE7B54"/>
    <w:rsid w:val="00F02711"/>
    <w:rsid w:val="00F03524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11</TotalTime>
  <Pages>1</Pages>
  <Words>1465</Words>
  <Characters>8792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2026-04-08T06:29:00Z</cp:lastPrinted>
  <dcterms:created xsi:type="dcterms:W3CDTF">2026-04-21T06:29:00Z</dcterms:created>
  <dcterms:modified xsi:type="dcterms:W3CDTF">2026-04-24T06:14:00Z</dcterms:modified>
</cp:coreProperties>
</file>