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E5672C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5672C" w:rsidRDefault="00000000">
            <w:r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0027" r:id="rId9"/>
              </w:object>
            </w:r>
          </w:p>
          <w:p w14:paraId="38FEE079" w14:textId="77777777" w:rsidR="002E3918" w:rsidRPr="00E5672C" w:rsidRDefault="002E3918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5672C" w:rsidRDefault="002E3918">
            <w:pPr>
              <w:jc w:val="center"/>
            </w:pPr>
          </w:p>
          <w:p w14:paraId="192C9E4B" w14:textId="01A06DE9" w:rsidR="002E3918" w:rsidRPr="00E5672C" w:rsidRDefault="002E3918" w:rsidP="00B53CBD">
            <w:pPr>
              <w:jc w:val="center"/>
              <w:rPr>
                <w:bCs/>
              </w:rPr>
            </w:pPr>
            <w:r w:rsidRPr="00E5672C">
              <w:rPr>
                <w:bCs/>
              </w:rPr>
              <w:t xml:space="preserve">Formularza Oferty </w:t>
            </w:r>
            <w:r w:rsidR="00DA46A9" w:rsidRPr="00E5672C">
              <w:rPr>
                <w:bCs/>
              </w:rPr>
              <w:t>Zapytania ofertowego</w:t>
            </w:r>
          </w:p>
          <w:p w14:paraId="5FC16BC6" w14:textId="77777777" w:rsidR="002E3918" w:rsidRPr="00E5672C" w:rsidRDefault="002E3918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5672C" w:rsidRDefault="002E3918" w:rsidP="00A52CAD">
            <w:pPr>
              <w:jc w:val="center"/>
            </w:pPr>
            <w:r w:rsidRPr="00E5672C">
              <w:t>PR25_P0</w:t>
            </w:r>
            <w:r w:rsidR="003D2820" w:rsidRPr="00E5672C">
              <w:t>2</w:t>
            </w:r>
            <w:r w:rsidRPr="00E5672C">
              <w:t>_F2</w:t>
            </w:r>
            <w:r w:rsidR="000539D2" w:rsidRPr="00E5672C">
              <w:t>9</w:t>
            </w:r>
            <w:r w:rsidRPr="00E5672C">
              <w:t>_W</w:t>
            </w:r>
            <w:r w:rsidR="003D2820" w:rsidRPr="00E5672C">
              <w:t>2</w:t>
            </w:r>
          </w:p>
        </w:tc>
      </w:tr>
    </w:tbl>
    <w:p w14:paraId="05F37E32" w14:textId="4C509B92" w:rsidR="0062513F" w:rsidRPr="00E5672C" w:rsidRDefault="002E3918" w:rsidP="0062513F">
      <w:pPr>
        <w:spacing w:after="35"/>
        <w:jc w:val="center"/>
        <w:rPr>
          <w:i/>
        </w:rPr>
      </w:pPr>
      <w:r w:rsidRPr="00E5672C">
        <w:rPr>
          <w:rFonts w:eastAsia="Arial"/>
          <w:b/>
          <w:i/>
        </w:rPr>
        <w:t xml:space="preserve"> </w:t>
      </w:r>
    </w:p>
    <w:p w14:paraId="300EBBB7" w14:textId="51F37DE2" w:rsidR="0030790B" w:rsidRPr="00E5672C" w:rsidRDefault="00165173" w:rsidP="00B53CBD">
      <w:pPr>
        <w:spacing w:after="270" w:line="246" w:lineRule="auto"/>
        <w:ind w:left="10" w:right="-14" w:hanging="10"/>
        <w:jc w:val="right"/>
      </w:pPr>
      <w:r w:rsidRPr="00E5672C">
        <w:rPr>
          <w:rFonts w:eastAsia="Arial"/>
        </w:rPr>
        <w:t>Bydgoszcz</w:t>
      </w:r>
      <w:r w:rsidR="0062513F" w:rsidRPr="00E5672C">
        <w:rPr>
          <w:rFonts w:eastAsia="Arial"/>
        </w:rPr>
        <w:t xml:space="preserve"> dn.</w:t>
      </w:r>
      <w:r w:rsidR="00B53CBD" w:rsidRPr="00E5672C">
        <w:rPr>
          <w:rFonts w:eastAsia="Arial"/>
        </w:rPr>
        <w:t xml:space="preserve"> </w:t>
      </w:r>
      <w:r w:rsidR="00907F9C">
        <w:rPr>
          <w:rFonts w:eastAsia="Arial"/>
        </w:rPr>
        <w:t>24</w:t>
      </w:r>
      <w:r w:rsidR="00B53CBD" w:rsidRPr="00E5672C">
        <w:rPr>
          <w:rFonts w:eastAsia="Arial"/>
        </w:rPr>
        <w:t>-0</w:t>
      </w:r>
      <w:r w:rsidR="00907F9C">
        <w:rPr>
          <w:rFonts w:eastAsia="Arial"/>
        </w:rPr>
        <w:t>4</w:t>
      </w:r>
      <w:r w:rsidR="00B53CBD" w:rsidRPr="00E5672C">
        <w:rPr>
          <w:rFonts w:eastAsia="Arial"/>
        </w:rPr>
        <w:t>-2026r.</w:t>
      </w:r>
    </w:p>
    <w:p w14:paraId="404430F9" w14:textId="58292D48" w:rsidR="00137AF4" w:rsidRPr="00E5672C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E5672C">
        <w:rPr>
          <w:rFonts w:eastAsia="Arial"/>
          <w:sz w:val="22"/>
          <w:szCs w:val="22"/>
        </w:rPr>
        <w:t xml:space="preserve">oznaczenie sprawy </w:t>
      </w:r>
      <w:r w:rsidR="000E6874">
        <w:rPr>
          <w:rFonts w:eastAsia="Arial"/>
          <w:sz w:val="22"/>
          <w:szCs w:val="22"/>
        </w:rPr>
        <w:t>445</w:t>
      </w:r>
      <w:r w:rsidR="00B53CBD" w:rsidRPr="00E5672C">
        <w:rPr>
          <w:rFonts w:eastAsia="Arial"/>
          <w:sz w:val="22"/>
          <w:szCs w:val="22"/>
        </w:rPr>
        <w:t>/SZSJU/26</w:t>
      </w:r>
    </w:p>
    <w:p w14:paraId="0CF9F69A" w14:textId="3CF919A6" w:rsidR="00C00EE6" w:rsidRPr="00E5672C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E5672C">
        <w:rPr>
          <w:sz w:val="18"/>
          <w:szCs w:val="18"/>
        </w:rPr>
        <w:t xml:space="preserve">         </w:t>
      </w:r>
      <w:r w:rsidR="00137AF4" w:rsidRPr="00E5672C">
        <w:rPr>
          <w:sz w:val="18"/>
          <w:szCs w:val="18"/>
        </w:rPr>
        <w:t>(</w:t>
      </w:r>
      <w:r w:rsidR="00137AF4" w:rsidRPr="00E5672C">
        <w:rPr>
          <w:i/>
          <w:sz w:val="18"/>
          <w:szCs w:val="18"/>
        </w:rPr>
        <w:t xml:space="preserve">oznacza </w:t>
      </w:r>
      <w:r w:rsidR="00635154" w:rsidRPr="00E5672C">
        <w:rPr>
          <w:i/>
          <w:sz w:val="18"/>
          <w:szCs w:val="18"/>
        </w:rPr>
        <w:t>kierownik S</w:t>
      </w:r>
      <w:r w:rsidR="00137AF4" w:rsidRPr="00E5672C">
        <w:rPr>
          <w:i/>
          <w:sz w:val="18"/>
          <w:szCs w:val="18"/>
        </w:rPr>
        <w:t>ZP</w:t>
      </w:r>
      <w:r w:rsidR="00137AF4" w:rsidRPr="00E5672C">
        <w:rPr>
          <w:sz w:val="18"/>
          <w:szCs w:val="18"/>
        </w:rPr>
        <w:t xml:space="preserve">) </w:t>
      </w:r>
    </w:p>
    <w:p w14:paraId="6C762A70" w14:textId="77777777" w:rsidR="007D7C92" w:rsidRPr="00E5672C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E5672C">
        <w:rPr>
          <w:b/>
          <w:sz w:val="28"/>
          <w:szCs w:val="28"/>
        </w:rPr>
        <w:t>FORMULARZ OFERTY</w:t>
      </w:r>
      <w:r w:rsidR="00DA46A9" w:rsidRPr="00E5672C">
        <w:rPr>
          <w:b/>
          <w:sz w:val="28"/>
          <w:szCs w:val="28"/>
        </w:rPr>
        <w:t xml:space="preserve"> </w:t>
      </w:r>
    </w:p>
    <w:p w14:paraId="0C47093F" w14:textId="18BFE5EB" w:rsidR="00C9604D" w:rsidRPr="00E5672C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E5672C">
        <w:rPr>
          <w:i/>
          <w:sz w:val="20"/>
          <w:szCs w:val="20"/>
        </w:rPr>
        <w:t>dla zamówień o wartości  poniżej 1</w:t>
      </w:r>
      <w:r w:rsidR="00956757" w:rsidRPr="00E5672C">
        <w:rPr>
          <w:i/>
          <w:sz w:val="20"/>
          <w:szCs w:val="20"/>
        </w:rPr>
        <w:t>7</w:t>
      </w:r>
      <w:r w:rsidRPr="00E5672C">
        <w:rPr>
          <w:i/>
          <w:sz w:val="20"/>
          <w:szCs w:val="20"/>
        </w:rPr>
        <w:t xml:space="preserve">0 000 PLN -określonych na  </w:t>
      </w:r>
      <w:r w:rsidR="006C20E5" w:rsidRPr="00E5672C">
        <w:rPr>
          <w:i/>
          <w:sz w:val="20"/>
          <w:szCs w:val="20"/>
        </w:rPr>
        <w:t xml:space="preserve">podstawie art. </w:t>
      </w:r>
      <w:r w:rsidR="00A52CAD" w:rsidRPr="00E5672C">
        <w:rPr>
          <w:i/>
          <w:sz w:val="20"/>
          <w:szCs w:val="20"/>
        </w:rPr>
        <w:t xml:space="preserve">2 ust 1  pkt 1 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 xml:space="preserve">Ustawy z dnia </w:t>
      </w:r>
      <w:r w:rsidR="00A52CAD" w:rsidRPr="00E5672C">
        <w:rPr>
          <w:i/>
          <w:sz w:val="20"/>
          <w:szCs w:val="20"/>
        </w:rPr>
        <w:t>11 września 2019</w:t>
      </w:r>
      <w:r w:rsidR="006C20E5" w:rsidRPr="00E5672C">
        <w:rPr>
          <w:i/>
          <w:sz w:val="20"/>
          <w:szCs w:val="20"/>
        </w:rPr>
        <w:t xml:space="preserve"> roku – Prawo zamówień publicznych)</w:t>
      </w:r>
      <w:r w:rsidRPr="00E5672C">
        <w:rPr>
          <w:i/>
          <w:sz w:val="20"/>
          <w:szCs w:val="20"/>
        </w:rPr>
        <w:t xml:space="preserve">- </w:t>
      </w:r>
      <w:r w:rsidR="006C20E5" w:rsidRPr="00E5672C">
        <w:rPr>
          <w:i/>
          <w:sz w:val="20"/>
          <w:szCs w:val="20"/>
        </w:rPr>
        <w:t xml:space="preserve">do niniejszego </w:t>
      </w:r>
      <w:r w:rsidR="00165173" w:rsidRPr="00E5672C">
        <w:rPr>
          <w:i/>
          <w:sz w:val="20"/>
          <w:szCs w:val="20"/>
        </w:rPr>
        <w:t>zamówienia</w:t>
      </w:r>
      <w:r w:rsidRPr="00E5672C">
        <w:rPr>
          <w:i/>
          <w:sz w:val="20"/>
          <w:szCs w:val="20"/>
        </w:rPr>
        <w:t xml:space="preserve"> </w:t>
      </w:r>
      <w:r w:rsidR="00165173" w:rsidRPr="00E5672C">
        <w:rPr>
          <w:i/>
          <w:sz w:val="20"/>
          <w:szCs w:val="20"/>
        </w:rPr>
        <w:t>ustawy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>nie stosuje się.</w:t>
      </w:r>
    </w:p>
    <w:p w14:paraId="1C3A616C" w14:textId="77777777" w:rsidR="00C00EE6" w:rsidRPr="00E5672C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E5672C" w:rsidRDefault="007D7C92" w:rsidP="00B53CBD">
      <w:pPr>
        <w:spacing w:line="360" w:lineRule="auto"/>
        <w:ind w:right="-12"/>
        <w:jc w:val="center"/>
      </w:pPr>
      <w:r w:rsidRPr="00E5672C">
        <w:rPr>
          <w:b/>
        </w:rPr>
        <w:t xml:space="preserve">Część A </w:t>
      </w:r>
      <w:r w:rsidRPr="00E5672C">
        <w:t>(wypełnia Zamawiający)</w:t>
      </w:r>
    </w:p>
    <w:p w14:paraId="5BAFBCEC" w14:textId="77777777" w:rsidR="007D7C92" w:rsidRPr="00E5672C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 xml:space="preserve">Nazwa </w:t>
      </w:r>
      <w:r w:rsidR="00F55FE6" w:rsidRPr="00E5672C">
        <w:rPr>
          <w:b/>
        </w:rPr>
        <w:t xml:space="preserve">i adres </w:t>
      </w:r>
      <w:r w:rsidRPr="00E5672C">
        <w:rPr>
          <w:b/>
        </w:rPr>
        <w:t>Zamawiającego</w:t>
      </w:r>
      <w:r w:rsidR="00F55FE6" w:rsidRPr="00E5672C">
        <w:rPr>
          <w:b/>
        </w:rPr>
        <w:t>:</w:t>
      </w:r>
    </w:p>
    <w:p w14:paraId="7FEF9182" w14:textId="77777777" w:rsidR="007D7C92" w:rsidRPr="00E5672C" w:rsidRDefault="00165173" w:rsidP="007D7C92">
      <w:pPr>
        <w:spacing w:line="360" w:lineRule="auto"/>
        <w:ind w:right="-12" w:firstLine="426"/>
      </w:pPr>
      <w:r w:rsidRPr="00E5672C">
        <w:t xml:space="preserve">10 Wojskowy Szpital Kliniczny z Polikliniką SPZOZ w Bydgoszczy </w:t>
      </w:r>
    </w:p>
    <w:p w14:paraId="24AE1806" w14:textId="77777777" w:rsidR="007D7C92" w:rsidRPr="00E5672C" w:rsidRDefault="007D7C92" w:rsidP="007D7C92">
      <w:pPr>
        <w:spacing w:line="360" w:lineRule="auto"/>
        <w:ind w:right="-12" w:firstLine="426"/>
      </w:pPr>
      <w:r w:rsidRPr="00E5672C">
        <w:t xml:space="preserve">ul. </w:t>
      </w:r>
      <w:r w:rsidR="00165173" w:rsidRPr="00E5672C">
        <w:t>Powstańców Warszawy 5, 8</w:t>
      </w:r>
      <w:r w:rsidRPr="00E5672C">
        <w:t>5-</w:t>
      </w:r>
      <w:r w:rsidR="00165173" w:rsidRPr="00E5672C">
        <w:t>6</w:t>
      </w:r>
      <w:r w:rsidRPr="00E5672C">
        <w:t>8</w:t>
      </w:r>
      <w:r w:rsidR="00165173" w:rsidRPr="00E5672C">
        <w:t>1 Bydgoszcz</w:t>
      </w:r>
    </w:p>
    <w:p w14:paraId="194C1BD6" w14:textId="77777777" w:rsidR="00987B46" w:rsidRPr="00E5672C" w:rsidRDefault="00C356A9" w:rsidP="00B9072B">
      <w:pPr>
        <w:numPr>
          <w:ilvl w:val="0"/>
          <w:numId w:val="1"/>
        </w:numPr>
        <w:spacing w:line="276" w:lineRule="auto"/>
        <w:ind w:left="426" w:right="-12" w:hanging="426"/>
      </w:pPr>
      <w:r w:rsidRPr="00E5672C">
        <w:rPr>
          <w:b/>
        </w:rPr>
        <w:t>Przedmiot</w:t>
      </w:r>
      <w:r w:rsidR="00FC1B74" w:rsidRPr="00E5672C">
        <w:rPr>
          <w:b/>
        </w:rPr>
        <w:t>em zamówienia jest</w:t>
      </w:r>
      <w:r w:rsidR="000829BA" w:rsidRPr="00E5672C">
        <w:rPr>
          <w:b/>
        </w:rPr>
        <w:t>:</w:t>
      </w:r>
      <w:r w:rsidR="00DA46A9" w:rsidRPr="00E5672C">
        <w:rPr>
          <w:b/>
        </w:rPr>
        <w:t xml:space="preserve"> </w:t>
      </w:r>
    </w:p>
    <w:p w14:paraId="0792EBC8" w14:textId="182ED670" w:rsidR="00887BAA" w:rsidRPr="00887BAA" w:rsidRDefault="005413C1" w:rsidP="00E5672C">
      <w:pPr>
        <w:pStyle w:val="HTML-wstpniesformatowany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Nici syntetyczn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ej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proofErr w:type="spellStart"/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wchłanialne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j</w:t>
      </w:r>
      <w:proofErr w:type="spellEnd"/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 </w:t>
      </w:r>
      <w:proofErr w:type="spellStart"/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monofilament</w:t>
      </w:r>
      <w:proofErr w:type="spellEnd"/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, 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gr nitki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–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r w:rsidR="0041288E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dł.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150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cm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proofErr w:type="spellStart"/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Loop</w:t>
      </w:r>
      <w:proofErr w:type="spellEnd"/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pętla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, igła okrągła 40mm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wzmocniona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½ koła.</w:t>
      </w:r>
      <w:r w:rsid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 w:rsidR="00907F9C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2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0 saszet</w:t>
      </w:r>
      <w:r w:rsidR="00907F9C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ki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.</w:t>
      </w:r>
    </w:p>
    <w:p w14:paraId="426018A2" w14:textId="076B57CC" w:rsidR="00B9072B" w:rsidRPr="00E5672C" w:rsidRDefault="00C02C3B" w:rsidP="00E5672C">
      <w:pPr>
        <w:pStyle w:val="HTML-wstpniesformatowany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2F39DB" w:rsidRPr="00E5672C">
        <w:rPr>
          <w:rFonts w:ascii="Times New Roman" w:hAnsi="Times New Roman"/>
          <w:b/>
          <w:sz w:val="24"/>
          <w:szCs w:val="24"/>
        </w:rPr>
        <w:t>Opis</w:t>
      </w:r>
      <w:r w:rsidR="00E5672C">
        <w:rPr>
          <w:rFonts w:ascii="Times New Roman" w:hAnsi="Times New Roman"/>
          <w:b/>
          <w:sz w:val="24"/>
          <w:szCs w:val="24"/>
        </w:rPr>
        <w:t xml:space="preserve"> </w:t>
      </w:r>
      <w:r w:rsidR="002F39DB"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293D40CE" w14:textId="77777777" w:rsidR="00987B46" w:rsidRPr="00E5672C" w:rsidRDefault="00F9640C" w:rsidP="00B9072B">
      <w:pPr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 xml:space="preserve">Opis </w:t>
      </w:r>
      <w:r w:rsidR="00251E49" w:rsidRPr="00E5672C">
        <w:rPr>
          <w:b/>
        </w:rPr>
        <w:t xml:space="preserve">szczegółowy </w:t>
      </w:r>
      <w:r w:rsidRPr="00E5672C">
        <w:rPr>
          <w:b/>
        </w:rPr>
        <w:t>przedmiotu zamówienia</w:t>
      </w:r>
      <w:r w:rsidR="00486F66" w:rsidRPr="00E5672C">
        <w:rPr>
          <w:b/>
        </w:rPr>
        <w:t>:</w:t>
      </w:r>
      <w:r w:rsidR="003D2820" w:rsidRPr="00E5672C">
        <w:rPr>
          <w:b/>
        </w:rPr>
        <w:t xml:space="preserve"> </w:t>
      </w:r>
    </w:p>
    <w:p w14:paraId="100D70D8" w14:textId="470347DB" w:rsidR="00887BAA" w:rsidRPr="00887BAA" w:rsidRDefault="005413C1" w:rsidP="00677832">
      <w:pPr>
        <w:pStyle w:val="NormalnyWeb"/>
        <w:shd w:val="clear" w:color="auto" w:fill="FFFFFF"/>
        <w:spacing w:before="0" w:beforeAutospacing="0"/>
        <w:rPr>
          <w:color w:val="2B2D42"/>
          <w:spacing w:val="-2"/>
        </w:rPr>
      </w:pPr>
      <w:r w:rsidRPr="00887BAA">
        <w:rPr>
          <w:b/>
          <w:bCs/>
          <w:color w:val="2B2D42"/>
          <w:spacing w:val="-2"/>
        </w:rPr>
        <w:t xml:space="preserve">Nici syntetyczne </w:t>
      </w:r>
      <w:proofErr w:type="spellStart"/>
      <w:r w:rsidRPr="00887BAA">
        <w:rPr>
          <w:b/>
          <w:bCs/>
          <w:color w:val="2B2D42"/>
          <w:spacing w:val="-2"/>
        </w:rPr>
        <w:t>wchłanialne</w:t>
      </w:r>
      <w:proofErr w:type="spellEnd"/>
      <w:r w:rsidRPr="00887BAA">
        <w:rPr>
          <w:b/>
          <w:bCs/>
          <w:color w:val="2B2D42"/>
          <w:spacing w:val="-2"/>
        </w:rPr>
        <w:t xml:space="preserve">  </w:t>
      </w:r>
      <w:proofErr w:type="spellStart"/>
      <w:r w:rsidRPr="00887BAA">
        <w:rPr>
          <w:b/>
          <w:bCs/>
          <w:color w:val="2B2D42"/>
          <w:spacing w:val="-2"/>
        </w:rPr>
        <w:t>monofilament</w:t>
      </w:r>
      <w:proofErr w:type="spellEnd"/>
      <w:r w:rsidRPr="00887BAA">
        <w:rPr>
          <w:b/>
          <w:bCs/>
          <w:color w:val="2B2D42"/>
          <w:spacing w:val="-2"/>
        </w:rPr>
        <w:t>, 1</w:t>
      </w:r>
      <w:r>
        <w:rPr>
          <w:b/>
          <w:bCs/>
          <w:color w:val="2B2D42"/>
          <w:spacing w:val="-2"/>
        </w:rPr>
        <w:t> </w:t>
      </w:r>
      <w:r w:rsidR="00822741">
        <w:rPr>
          <w:b/>
          <w:bCs/>
          <w:color w:val="2B2D42"/>
          <w:spacing w:val="-2"/>
        </w:rPr>
        <w:t xml:space="preserve">dł. </w:t>
      </w:r>
      <w:r w:rsidRPr="00887BAA">
        <w:rPr>
          <w:b/>
          <w:bCs/>
          <w:color w:val="2B2D42"/>
          <w:spacing w:val="-2"/>
        </w:rPr>
        <w:t>150</w:t>
      </w:r>
      <w:r>
        <w:rPr>
          <w:b/>
          <w:bCs/>
          <w:color w:val="2B2D42"/>
          <w:spacing w:val="-2"/>
        </w:rPr>
        <w:t xml:space="preserve"> cm</w:t>
      </w:r>
      <w:r w:rsidRPr="00887BAA">
        <w:rPr>
          <w:b/>
          <w:bCs/>
          <w:color w:val="2B2D42"/>
          <w:spacing w:val="-2"/>
        </w:rPr>
        <w:t xml:space="preserve"> </w:t>
      </w:r>
      <w:proofErr w:type="spellStart"/>
      <w:r w:rsidRPr="00887BAA">
        <w:rPr>
          <w:b/>
          <w:bCs/>
          <w:color w:val="2B2D42"/>
          <w:spacing w:val="-2"/>
        </w:rPr>
        <w:t>Loop</w:t>
      </w:r>
      <w:proofErr w:type="spellEnd"/>
      <w:r>
        <w:rPr>
          <w:b/>
          <w:bCs/>
          <w:color w:val="2B2D42"/>
          <w:spacing w:val="-2"/>
        </w:rPr>
        <w:t xml:space="preserve"> pętla</w:t>
      </w:r>
      <w:r w:rsidRPr="00887BAA">
        <w:rPr>
          <w:b/>
          <w:bCs/>
          <w:color w:val="2B2D42"/>
          <w:spacing w:val="-2"/>
        </w:rPr>
        <w:t>, igła okrągła 40mm</w:t>
      </w:r>
      <w:r>
        <w:rPr>
          <w:b/>
          <w:bCs/>
          <w:color w:val="2B2D42"/>
          <w:spacing w:val="-2"/>
        </w:rPr>
        <w:t xml:space="preserve"> wzmocniona</w:t>
      </w:r>
      <w:r w:rsidRPr="00887BAA">
        <w:rPr>
          <w:b/>
          <w:bCs/>
          <w:color w:val="2B2D42"/>
          <w:spacing w:val="-2"/>
        </w:rPr>
        <w:t xml:space="preserve"> ½ koła.</w:t>
      </w:r>
    </w:p>
    <w:p w14:paraId="3040EB30" w14:textId="0DDCDFC1" w:rsidR="000829BA" w:rsidRPr="00E5672C" w:rsidRDefault="00635154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b/>
          <w:bCs/>
          <w:sz w:val="22"/>
          <w:szCs w:val="22"/>
        </w:rPr>
        <w:t>Oferty częściowe</w:t>
      </w:r>
      <w:r w:rsidRPr="00E5672C">
        <w:rPr>
          <w:sz w:val="22"/>
          <w:szCs w:val="22"/>
        </w:rPr>
        <w:t xml:space="preserve"> - </w:t>
      </w:r>
      <w:r w:rsidRPr="00847D60">
        <w:rPr>
          <w:strike/>
          <w:sz w:val="22"/>
          <w:szCs w:val="22"/>
        </w:rPr>
        <w:t xml:space="preserve">TAK* </w:t>
      </w:r>
      <w:r w:rsidRPr="00847D60">
        <w:rPr>
          <w:sz w:val="22"/>
          <w:szCs w:val="22"/>
        </w:rPr>
        <w:t>/ NIE*</w:t>
      </w:r>
      <w:r w:rsidRPr="00887BAA">
        <w:rPr>
          <w:strike/>
          <w:sz w:val="22"/>
          <w:szCs w:val="22"/>
        </w:rPr>
        <w:t xml:space="preserve">  </w:t>
      </w:r>
    </w:p>
    <w:p w14:paraId="458B5958" w14:textId="1AA4C5A6" w:rsidR="00655B20" w:rsidRPr="00E5672C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>T</w:t>
      </w:r>
      <w:r w:rsidR="007D7C92" w:rsidRPr="00E5672C">
        <w:rPr>
          <w:b/>
        </w:rPr>
        <w:t>ermin wykonania zamów</w:t>
      </w:r>
      <w:r w:rsidR="0062513F" w:rsidRPr="00E5672C">
        <w:rPr>
          <w:b/>
        </w:rPr>
        <w:t>ienia:</w:t>
      </w:r>
      <w:r w:rsidR="00A24383" w:rsidRPr="00E5672C">
        <w:rPr>
          <w:sz w:val="22"/>
          <w:szCs w:val="22"/>
        </w:rPr>
        <w:t xml:space="preserve"> </w:t>
      </w:r>
      <w:r w:rsidR="004A0BAA">
        <w:rPr>
          <w:sz w:val="22"/>
          <w:szCs w:val="22"/>
        </w:rPr>
        <w:t>1</w:t>
      </w:r>
      <w:r w:rsidR="006C3FBC" w:rsidRPr="00E5672C">
        <w:rPr>
          <w:sz w:val="22"/>
          <w:szCs w:val="22"/>
        </w:rPr>
        <w:t xml:space="preserve"> </w:t>
      </w:r>
      <w:r w:rsidR="004A0BAA">
        <w:rPr>
          <w:sz w:val="22"/>
          <w:szCs w:val="22"/>
        </w:rPr>
        <w:t xml:space="preserve">dzień </w:t>
      </w:r>
      <w:r w:rsidR="00A24383" w:rsidRPr="00E5672C">
        <w:rPr>
          <w:sz w:val="22"/>
          <w:szCs w:val="22"/>
        </w:rPr>
        <w:t>robocz</w:t>
      </w:r>
      <w:r w:rsidR="004A0BAA">
        <w:rPr>
          <w:sz w:val="22"/>
          <w:szCs w:val="22"/>
        </w:rPr>
        <w:t>y</w:t>
      </w:r>
    </w:p>
    <w:p w14:paraId="0DEF54B2" w14:textId="7FE53D68" w:rsidR="000777D0" w:rsidRPr="00E5672C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E5672C">
        <w:rPr>
          <w:b/>
        </w:rPr>
        <w:t>Płatność w terminie</w:t>
      </w:r>
      <w:r w:rsidR="00DA46A9" w:rsidRPr="00E5672C">
        <w:rPr>
          <w:b/>
        </w:rPr>
        <w:t xml:space="preserve"> </w:t>
      </w:r>
      <w:r w:rsidR="00B9072B" w:rsidRPr="00E5672C">
        <w:rPr>
          <w:b/>
          <w:bCs/>
          <w:sz w:val="22"/>
          <w:szCs w:val="22"/>
        </w:rPr>
        <w:t>min. 30</w:t>
      </w:r>
      <w:r w:rsidR="00B9072B" w:rsidRPr="00E5672C">
        <w:rPr>
          <w:sz w:val="22"/>
          <w:szCs w:val="22"/>
        </w:rPr>
        <w:t xml:space="preserve"> </w:t>
      </w:r>
      <w:r w:rsidRPr="00E5672C">
        <w:rPr>
          <w:b/>
        </w:rPr>
        <w:t>dni</w:t>
      </w:r>
    </w:p>
    <w:p w14:paraId="2013F92A" w14:textId="32AF0884" w:rsidR="00D51D57" w:rsidRPr="00E5672C" w:rsidRDefault="00B9072B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Termin ważności minimum 12 m</w:t>
      </w:r>
      <w:r w:rsidR="00987B46" w:rsidRPr="00E5672C">
        <w:rPr>
          <w:sz w:val="22"/>
          <w:szCs w:val="22"/>
        </w:rPr>
        <w:t>iesięcy</w:t>
      </w:r>
    </w:p>
    <w:p w14:paraId="7A746BE0" w14:textId="77777777" w:rsidR="00EB24EB" w:rsidRPr="00E5672C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>Kryteria i zasady oceny ofert</w:t>
      </w:r>
    </w:p>
    <w:p w14:paraId="5F5B7645" w14:textId="5802B34A" w:rsidR="00EB24EB" w:rsidRPr="00E5672C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………………………………………</w:t>
      </w:r>
      <w:r w:rsidR="00B9072B" w:rsidRPr="00E5672C">
        <w:rPr>
          <w:sz w:val="22"/>
          <w:szCs w:val="22"/>
        </w:rPr>
        <w:t>cena</w:t>
      </w:r>
      <w:r w:rsidRPr="00E5672C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E5672C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E5672C">
        <w:rPr>
          <w:sz w:val="20"/>
          <w:szCs w:val="20"/>
        </w:rPr>
        <w:t xml:space="preserve">(np. cena, </w:t>
      </w:r>
      <w:r w:rsidR="000777D0" w:rsidRPr="00E5672C">
        <w:rPr>
          <w:sz w:val="20"/>
          <w:szCs w:val="20"/>
        </w:rPr>
        <w:t xml:space="preserve">okres </w:t>
      </w:r>
      <w:r w:rsidRPr="00E5672C">
        <w:rPr>
          <w:sz w:val="20"/>
          <w:szCs w:val="20"/>
        </w:rPr>
        <w:t>gwarancj</w:t>
      </w:r>
      <w:r w:rsidR="000777D0" w:rsidRPr="00E5672C">
        <w:rPr>
          <w:sz w:val="20"/>
          <w:szCs w:val="20"/>
        </w:rPr>
        <w:t>i</w:t>
      </w:r>
      <w:r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0777D0" w:rsidRPr="00E5672C">
        <w:rPr>
          <w:sz w:val="20"/>
          <w:szCs w:val="20"/>
        </w:rPr>
        <w:t xml:space="preserve">świadczenie </w:t>
      </w:r>
      <w:r w:rsidR="009579B4" w:rsidRPr="00E5672C">
        <w:rPr>
          <w:sz w:val="20"/>
          <w:szCs w:val="20"/>
        </w:rPr>
        <w:t>serwis</w:t>
      </w:r>
      <w:r w:rsidR="000777D0" w:rsidRPr="00E5672C">
        <w:rPr>
          <w:sz w:val="20"/>
          <w:szCs w:val="20"/>
        </w:rPr>
        <w:t>u</w:t>
      </w:r>
      <w:r w:rsidR="009579B4" w:rsidRPr="00E5672C">
        <w:rPr>
          <w:sz w:val="20"/>
          <w:szCs w:val="20"/>
        </w:rPr>
        <w:t xml:space="preserve"> pogwarancyjn</w:t>
      </w:r>
      <w:r w:rsidR="000777D0" w:rsidRPr="00E5672C">
        <w:rPr>
          <w:sz w:val="20"/>
          <w:szCs w:val="20"/>
        </w:rPr>
        <w:t>ego</w:t>
      </w:r>
      <w:r w:rsidR="009579B4"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9579B4" w:rsidRPr="00E5672C">
        <w:rPr>
          <w:sz w:val="20"/>
          <w:szCs w:val="20"/>
        </w:rPr>
        <w:t>itp.)</w:t>
      </w:r>
    </w:p>
    <w:p w14:paraId="7BD303C5" w14:textId="77777777" w:rsidR="007D7C92" w:rsidRPr="00E5672C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E5672C">
        <w:rPr>
          <w:b/>
        </w:rPr>
        <w:t>Forma złożenia oferty:</w:t>
      </w:r>
    </w:p>
    <w:p w14:paraId="69449247" w14:textId="17841D8E" w:rsidR="007D7C92" w:rsidRPr="00E5672C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E5672C">
        <w:t xml:space="preserve">Ofertę (wypełniony </w:t>
      </w:r>
      <w:r w:rsidR="007D7C92" w:rsidRPr="00E5672C">
        <w:t xml:space="preserve">„Formularz </w:t>
      </w:r>
      <w:r w:rsidRPr="00E5672C">
        <w:t>o</w:t>
      </w:r>
      <w:r w:rsidR="007D7C92" w:rsidRPr="00E5672C">
        <w:t>ferty</w:t>
      </w:r>
      <w:r w:rsidRPr="00E5672C">
        <w:t xml:space="preserve"> – część B</w:t>
      </w:r>
      <w:r w:rsidR="007D7C92" w:rsidRPr="00E5672C">
        <w:t xml:space="preserve">” </w:t>
      </w:r>
      <w:r w:rsidRPr="00E5672C">
        <w:rPr>
          <w:sz w:val="20"/>
          <w:szCs w:val="20"/>
        </w:rPr>
        <w:t>wraz z wymaganymi załącznikami</w:t>
      </w:r>
      <w:r w:rsidR="00C14A2C" w:rsidRPr="00E5672C">
        <w:rPr>
          <w:sz w:val="20"/>
          <w:szCs w:val="20"/>
        </w:rPr>
        <w:br/>
      </w:r>
      <w:r w:rsidR="00BE2788" w:rsidRPr="00E5672C">
        <w:rPr>
          <w:sz w:val="20"/>
          <w:szCs w:val="20"/>
        </w:rPr>
        <w:t>gdy dotyczą</w:t>
      </w:r>
      <w:r w:rsidRPr="00E5672C">
        <w:t xml:space="preserve">) </w:t>
      </w:r>
      <w:r w:rsidR="007D7C92" w:rsidRPr="00E5672C">
        <w:t>należy złoży</w:t>
      </w:r>
      <w:r w:rsidR="0062513F" w:rsidRPr="00E5672C">
        <w:t xml:space="preserve">ć w terminie do </w:t>
      </w:r>
      <w:r w:rsidR="005413C1">
        <w:t xml:space="preserve">godz. 9 00 </w:t>
      </w:r>
      <w:r w:rsidR="0062513F" w:rsidRPr="00E5672C">
        <w:t xml:space="preserve">dnia </w:t>
      </w:r>
      <w:r w:rsidR="00907F9C">
        <w:rPr>
          <w:sz w:val="22"/>
          <w:szCs w:val="22"/>
        </w:rPr>
        <w:t>2</w:t>
      </w:r>
      <w:r w:rsidR="004A0BAA">
        <w:rPr>
          <w:sz w:val="22"/>
          <w:szCs w:val="22"/>
        </w:rPr>
        <w:t>8</w:t>
      </w:r>
      <w:r w:rsidR="00B9072B" w:rsidRPr="00E5672C">
        <w:rPr>
          <w:sz w:val="22"/>
          <w:szCs w:val="22"/>
        </w:rPr>
        <w:t>-0</w:t>
      </w:r>
      <w:r w:rsidR="00907F9C">
        <w:rPr>
          <w:sz w:val="22"/>
          <w:szCs w:val="22"/>
        </w:rPr>
        <w:t>4</w:t>
      </w:r>
      <w:r w:rsidR="00B9072B" w:rsidRPr="00E5672C">
        <w:rPr>
          <w:sz w:val="22"/>
          <w:szCs w:val="22"/>
        </w:rPr>
        <w:t xml:space="preserve">-2026 r. </w:t>
      </w:r>
      <w:r w:rsidR="00251E49" w:rsidRPr="00E5672C">
        <w:rPr>
          <w:sz w:val="22"/>
          <w:szCs w:val="22"/>
        </w:rPr>
        <w:t xml:space="preserve"> </w:t>
      </w:r>
      <w:r w:rsidR="007D7C92" w:rsidRPr="00E5672C">
        <w:t>w formie:</w:t>
      </w:r>
    </w:p>
    <w:p w14:paraId="06AC956C" w14:textId="77777777" w:rsidR="007D7C92" w:rsidRPr="00E5672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E5672C">
        <w:rPr>
          <w:strike/>
        </w:rPr>
        <w:t>pisemnej (osobiście</w:t>
      </w:r>
      <w:r w:rsidR="00642903" w:rsidRPr="00E5672C">
        <w:rPr>
          <w:strike/>
        </w:rPr>
        <w:t xml:space="preserve"> w kancelarii Zamawiającego w dni robocze </w:t>
      </w:r>
      <w:r w:rsidR="0015380F" w:rsidRPr="00E5672C">
        <w:rPr>
          <w:strike/>
        </w:rPr>
        <w:br/>
      </w:r>
      <w:r w:rsidR="00642903" w:rsidRPr="00E5672C">
        <w:rPr>
          <w:strike/>
        </w:rPr>
        <w:t>od poniedziałku do piątku w godzinach od</w:t>
      </w:r>
      <w:r w:rsidR="00642903" w:rsidRPr="00E5672C">
        <w:rPr>
          <w:strike/>
          <w:color w:val="000000"/>
        </w:rPr>
        <w:t xml:space="preserve"> 7</w:t>
      </w:r>
      <w:r w:rsidR="00642903" w:rsidRPr="00E5672C">
        <w:rPr>
          <w:strike/>
          <w:color w:val="000000"/>
          <w:vertAlign w:val="superscript"/>
        </w:rPr>
        <w:t xml:space="preserve">30 </w:t>
      </w:r>
      <w:r w:rsidR="00642903" w:rsidRPr="00E5672C">
        <w:rPr>
          <w:strike/>
          <w:color w:val="000000"/>
        </w:rPr>
        <w:t>do 1</w:t>
      </w:r>
      <w:r w:rsidR="00165173" w:rsidRPr="00E5672C">
        <w:rPr>
          <w:strike/>
          <w:color w:val="000000"/>
        </w:rPr>
        <w:t>4</w:t>
      </w:r>
      <w:r w:rsidR="00642903" w:rsidRPr="00E5672C">
        <w:rPr>
          <w:strike/>
          <w:color w:val="000000"/>
          <w:vertAlign w:val="superscript"/>
        </w:rPr>
        <w:t>30</w:t>
      </w:r>
      <w:r w:rsidR="00642903" w:rsidRPr="00E5672C">
        <w:rPr>
          <w:strike/>
        </w:rPr>
        <w:t xml:space="preserve"> lub</w:t>
      </w:r>
      <w:r w:rsidRPr="00E5672C">
        <w:rPr>
          <w:strike/>
        </w:rPr>
        <w:t xml:space="preserve"> listownie</w:t>
      </w:r>
      <w:r w:rsidR="002E3918" w:rsidRPr="00E5672C">
        <w:rPr>
          <w:strike/>
        </w:rPr>
        <w:t xml:space="preserve"> </w:t>
      </w:r>
      <w:r w:rsidRPr="00E5672C">
        <w:rPr>
          <w:strike/>
        </w:rPr>
        <w:t>na adres Zamawiającego</w:t>
      </w:r>
      <w:r w:rsidR="00642903" w:rsidRPr="00E5672C">
        <w:rPr>
          <w:strike/>
        </w:rPr>
        <w:t>)</w:t>
      </w:r>
      <w:r w:rsidRPr="00E5672C">
        <w:rPr>
          <w:strike/>
        </w:rPr>
        <w:t xml:space="preserve"> (*);</w:t>
      </w:r>
    </w:p>
    <w:p w14:paraId="11E7C0F4" w14:textId="6471DDB1" w:rsidR="007D7C92" w:rsidRPr="00E5672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E5672C">
        <w:t>w wersji elektronicznej na ad</w:t>
      </w:r>
      <w:r w:rsidR="0062513F" w:rsidRPr="00E5672C">
        <w:t xml:space="preserve">res e-mail: </w:t>
      </w:r>
      <w:r w:rsidR="00B9072B" w:rsidRPr="00E5672C">
        <w:rPr>
          <w:color w:val="EE0000"/>
        </w:rPr>
        <w:t>wasowska1923@10wsk.mil.pl</w:t>
      </w:r>
    </w:p>
    <w:p w14:paraId="02E21714" w14:textId="77777777" w:rsidR="009E18DA" w:rsidRPr="00E5672C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E5672C">
        <w:t>Oferta złożona po terminie, nie będzie rozpatrywana (oceniana).</w:t>
      </w:r>
    </w:p>
    <w:p w14:paraId="369C03DA" w14:textId="0B8F4AA9" w:rsidR="006154A4" w:rsidRPr="00E5672C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sz w:val="22"/>
          <w:szCs w:val="22"/>
        </w:rPr>
      </w:pPr>
      <w:r w:rsidRPr="00E5672C">
        <w:rPr>
          <w:b/>
        </w:rPr>
        <w:lastRenderedPageBreak/>
        <w:t>Do oferty należy dołączyć</w:t>
      </w:r>
      <w:r w:rsidRPr="00E5672C">
        <w:t>:</w:t>
      </w:r>
      <w:r w:rsidR="00B9072B" w:rsidRPr="00E5672C">
        <w:t xml:space="preserve"> </w:t>
      </w:r>
      <w:r w:rsidR="00B9072B" w:rsidRPr="00E5672C">
        <w:rPr>
          <w:sz w:val="22"/>
          <w:szCs w:val="22"/>
        </w:rPr>
        <w:t>folder techniczny zaoferowanego produktu lub kar</w:t>
      </w:r>
      <w:r w:rsidR="004E3F72" w:rsidRPr="00E5672C">
        <w:rPr>
          <w:sz w:val="22"/>
          <w:szCs w:val="22"/>
        </w:rPr>
        <w:t>t</w:t>
      </w:r>
      <w:r w:rsidR="00B9072B" w:rsidRPr="00E5672C">
        <w:rPr>
          <w:sz w:val="22"/>
          <w:szCs w:val="22"/>
        </w:rPr>
        <w:t>ę katalogową</w:t>
      </w:r>
      <w:r w:rsidR="004E3F72" w:rsidRPr="00E5672C">
        <w:rPr>
          <w:sz w:val="22"/>
          <w:szCs w:val="22"/>
        </w:rPr>
        <w:t xml:space="preserve">, </w:t>
      </w:r>
      <w:r w:rsidR="00B9072B" w:rsidRPr="00E5672C">
        <w:rPr>
          <w:sz w:val="22"/>
          <w:szCs w:val="22"/>
        </w:rPr>
        <w:t>oświadczenie dopuszczenia do obrotu na terenie RP</w:t>
      </w:r>
      <w:r w:rsidR="004E3F72" w:rsidRPr="00E5672C">
        <w:rPr>
          <w:sz w:val="22"/>
          <w:szCs w:val="22"/>
        </w:rPr>
        <w:t xml:space="preserve"> </w:t>
      </w:r>
      <w:r w:rsidR="00523785" w:rsidRPr="00E5672C">
        <w:rPr>
          <w:sz w:val="22"/>
          <w:szCs w:val="22"/>
        </w:rPr>
        <w:t>i</w:t>
      </w:r>
      <w:r w:rsidR="004E3F72" w:rsidRPr="00E5672C">
        <w:rPr>
          <w:sz w:val="22"/>
          <w:szCs w:val="22"/>
        </w:rPr>
        <w:t xml:space="preserve"> pełnomocnictwo jeżeli dotyczy</w:t>
      </w:r>
    </w:p>
    <w:p w14:paraId="1A4C94C5" w14:textId="77777777" w:rsidR="002F053F" w:rsidRPr="00E5672C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E5672C">
        <w:rPr>
          <w:b/>
        </w:rPr>
        <w:t>Informacje dodatkowe</w:t>
      </w:r>
      <w:r w:rsidRPr="00E5672C">
        <w:t xml:space="preserve">: </w:t>
      </w:r>
    </w:p>
    <w:p w14:paraId="06F41A7E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z</w:t>
      </w:r>
      <w:r w:rsidR="00B02D97" w:rsidRPr="00E5672C">
        <w:t xml:space="preserve">awiadomienie o wyborze najkorzystniejszej oferty zostanie przesłane </w:t>
      </w:r>
      <w:r w:rsidR="008E2E41" w:rsidRPr="00E5672C">
        <w:br/>
      </w:r>
      <w:r w:rsidR="00274DDE" w:rsidRPr="00E5672C">
        <w:t>do W</w:t>
      </w:r>
      <w:r w:rsidR="00B02D97" w:rsidRPr="00E5672C">
        <w:t>ykonawców, którzy</w:t>
      </w:r>
      <w:r w:rsidR="00D103A0" w:rsidRPr="00E5672C">
        <w:t xml:space="preserve"> złożyli oferty</w:t>
      </w:r>
      <w:r w:rsidR="00274DDE" w:rsidRPr="00E5672C">
        <w:t>;</w:t>
      </w:r>
    </w:p>
    <w:p w14:paraId="5DA90DD7" w14:textId="717CECAF" w:rsidR="009E18DA" w:rsidRPr="00E5672C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E5672C">
        <w:rPr>
          <w:strike/>
        </w:rPr>
        <w:t xml:space="preserve">Zamawiający </w:t>
      </w:r>
      <w:r w:rsidR="009E18DA" w:rsidRPr="00E5672C">
        <w:rPr>
          <w:strike/>
        </w:rPr>
        <w:t xml:space="preserve">ma </w:t>
      </w:r>
      <w:r w:rsidRPr="00E5672C">
        <w:rPr>
          <w:strike/>
        </w:rPr>
        <w:t>za</w:t>
      </w:r>
      <w:r w:rsidR="009E18DA" w:rsidRPr="00E5672C">
        <w:rPr>
          <w:strike/>
        </w:rPr>
        <w:t xml:space="preserve">miar zawrzeć </w:t>
      </w:r>
      <w:r w:rsidR="006339BE" w:rsidRPr="00E5672C">
        <w:rPr>
          <w:strike/>
        </w:rPr>
        <w:t xml:space="preserve">z Wykonawcą </w:t>
      </w:r>
      <w:r w:rsidR="009E18DA" w:rsidRPr="00E5672C">
        <w:rPr>
          <w:strike/>
        </w:rPr>
        <w:t>umowę</w:t>
      </w:r>
      <w:r w:rsidR="00251A47" w:rsidRPr="00E5672C">
        <w:rPr>
          <w:strike/>
        </w:rPr>
        <w:t xml:space="preserve"> w formie pisemnej</w:t>
      </w:r>
      <w:r w:rsidR="00251E49" w:rsidRPr="00E5672C">
        <w:rPr>
          <w:strike/>
        </w:rPr>
        <w:t xml:space="preserve"> </w:t>
      </w:r>
      <w:r w:rsidR="002C470B" w:rsidRPr="00E5672C">
        <w:rPr>
          <w:strike/>
        </w:rPr>
        <w:t>na wykonanie zamówienia</w:t>
      </w:r>
      <w:r w:rsidRPr="00E5672C">
        <w:rPr>
          <w:strike/>
        </w:rPr>
        <w:t>;</w:t>
      </w:r>
    </w:p>
    <w:p w14:paraId="3984E88B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n</w:t>
      </w:r>
      <w:r w:rsidR="009E18DA" w:rsidRPr="00E5672C">
        <w:t>iniejsze zapytanie ofertowe nie stanowi zobowiązania Zamawiającego</w:t>
      </w:r>
      <w:r w:rsidR="009E18DA" w:rsidRPr="00E5672C">
        <w:br/>
        <w:t>do zawarcia umowy.</w:t>
      </w:r>
    </w:p>
    <w:p w14:paraId="3AD9E481" w14:textId="77777777" w:rsidR="00D51D57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o</w:t>
      </w:r>
      <w:r w:rsidR="00A36745" w:rsidRPr="00E5672C">
        <w:t>gólne warunki umowy stanowią z</w:t>
      </w:r>
      <w:r w:rsidR="00D103A0" w:rsidRPr="00E5672C">
        <w:t xml:space="preserve">ałącznik </w:t>
      </w:r>
      <w:r w:rsidR="002C470B" w:rsidRPr="00E5672C">
        <w:t>do</w:t>
      </w:r>
      <w:r w:rsidR="00E5369F" w:rsidRPr="00E5672C">
        <w:t xml:space="preserve"> niniejszego </w:t>
      </w:r>
      <w:r w:rsidR="00A36745" w:rsidRPr="00E5672C">
        <w:t>formularza ofert</w:t>
      </w:r>
      <w:r w:rsidR="00F06CB3" w:rsidRPr="00E5672C">
        <w:t>y</w:t>
      </w:r>
      <w:r w:rsidR="00A36745" w:rsidRPr="00E5672C">
        <w:t xml:space="preserve">. </w:t>
      </w:r>
    </w:p>
    <w:p w14:paraId="541FF1B1" w14:textId="77777777" w:rsidR="00D51D57" w:rsidRPr="00E5672C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Zamawiający zastrzega sobie możliwość unieważnienia postępowania </w:t>
      </w:r>
      <w:r w:rsidR="00F06CB3" w:rsidRPr="00E5672C">
        <w:br/>
      </w:r>
      <w:r w:rsidRPr="00E5672C">
        <w:t>bez podania przyczyny. W przypadku unieważnienia postępowania Zamawiający nie ponosi kosztów postępowania</w:t>
      </w:r>
      <w:r w:rsidR="0015380F" w:rsidRPr="00E5672C">
        <w:t>;</w:t>
      </w:r>
    </w:p>
    <w:p w14:paraId="6888026B" w14:textId="2F516CB7" w:rsidR="00251E49" w:rsidRPr="00E5672C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Wyjaśnień, informacji udziela  p. </w:t>
      </w:r>
      <w:r w:rsidR="004E3F72" w:rsidRPr="00E5672C">
        <w:t>Teresa Wąsowska-Olejko</w:t>
      </w:r>
      <w:r w:rsidRPr="00E5672C">
        <w:t xml:space="preserve">  Tel. </w:t>
      </w:r>
      <w:r w:rsidR="004E3F72" w:rsidRPr="00E5672C">
        <w:t>261-417-388</w:t>
      </w:r>
      <w:r w:rsidRPr="00E5672C">
        <w:t>, e-mail</w:t>
      </w:r>
      <w:r w:rsidR="004E3F72" w:rsidRPr="00E5672C">
        <w:t>:</w:t>
      </w:r>
      <w:r w:rsidRPr="00E5672C">
        <w:t xml:space="preserve">  </w:t>
      </w:r>
      <w:r w:rsidR="004E3F72" w:rsidRPr="00E5672C">
        <w:rPr>
          <w:color w:val="EE0000"/>
        </w:rPr>
        <w:t>wasowska1923@10wsk.mil.pl</w:t>
      </w:r>
    </w:p>
    <w:p w14:paraId="44D1AB05" w14:textId="02C8A138" w:rsidR="00EC1AA2" w:rsidRPr="00E5672C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E5672C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E5672C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5672C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E5672C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E5672C">
        <w:rPr>
          <w:bCs/>
          <w:iCs/>
          <w:color w:val="000000"/>
          <w:sz w:val="22"/>
          <w:szCs w:val="22"/>
        </w:rPr>
        <w:t xml:space="preserve">nr sprawy </w:t>
      </w:r>
      <w:r w:rsidR="004E3F72" w:rsidRPr="00E5672C">
        <w:rPr>
          <w:bCs/>
          <w:iCs/>
          <w:color w:val="000000"/>
          <w:sz w:val="22"/>
          <w:szCs w:val="22"/>
        </w:rPr>
        <w:t>….</w:t>
      </w:r>
      <w:r w:rsidR="00DA46A9"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E5672C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E5672C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E5672C">
        <w:rPr>
          <w:bCs/>
          <w:i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E5672C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E5672C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bCs/>
          <w:iCs/>
          <w:color w:val="000000"/>
          <w:sz w:val="22"/>
          <w:szCs w:val="22"/>
        </w:rPr>
        <w:t>10</w:t>
      </w:r>
      <w:r w:rsidR="004820D3" w:rsidRPr="00E5672C">
        <w:rPr>
          <w:b/>
          <w:bCs/>
          <w:iCs/>
          <w:color w:val="000000"/>
          <w:sz w:val="22"/>
          <w:szCs w:val="22"/>
        </w:rPr>
        <w:t>.</w:t>
      </w:r>
      <w:r w:rsidRPr="00E5672C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E5672C">
        <w:rPr>
          <w:b/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>ul. Powstańców Warszawy 5</w:t>
      </w:r>
      <w:r w:rsidR="00DA46A9" w:rsidRPr="00E5672C">
        <w:rPr>
          <w:bCs/>
          <w:iCs/>
          <w:color w:val="000000"/>
          <w:sz w:val="22"/>
          <w:szCs w:val="22"/>
        </w:rPr>
        <w:t xml:space="preserve">, </w:t>
      </w:r>
      <w:r w:rsidRPr="00E5672C">
        <w:rPr>
          <w:bCs/>
          <w:iCs/>
          <w:color w:val="000000"/>
          <w:sz w:val="22"/>
          <w:szCs w:val="22"/>
        </w:rPr>
        <w:t>85-681 Bydgoszcz</w:t>
      </w:r>
      <w:r w:rsidR="00DA46A9" w:rsidRPr="00E5672C">
        <w:rPr>
          <w:bCs/>
          <w:iCs/>
          <w:color w:val="000000"/>
          <w:sz w:val="22"/>
          <w:szCs w:val="22"/>
        </w:rPr>
        <w:t xml:space="preserve"> Tel.:  261 417 001; </w:t>
      </w:r>
      <w:r w:rsidRPr="00E5672C">
        <w:rPr>
          <w:bCs/>
          <w:iCs/>
          <w:color w:val="000000"/>
          <w:sz w:val="22"/>
          <w:szCs w:val="22"/>
        </w:rPr>
        <w:t xml:space="preserve"> Faks:  261 416 110, 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E5672C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E5672C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 </w:t>
      </w:r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E5672C">
        <w:rPr>
          <w:bCs/>
          <w:iCs/>
          <w:color w:val="000000"/>
          <w:sz w:val="22"/>
          <w:szCs w:val="22"/>
        </w:rPr>
        <w:t>Pzp</w:t>
      </w:r>
      <w:proofErr w:type="spellEnd"/>
      <w:r w:rsidRPr="00E5672C">
        <w:rPr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5672C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lastRenderedPageBreak/>
        <w:t>posiada Pani/Pan:</w:t>
      </w:r>
    </w:p>
    <w:p w14:paraId="6203258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E5672C">
        <w:rPr>
          <w:sz w:val="22"/>
          <w:szCs w:val="22"/>
        </w:rPr>
        <w:t>Pzp</w:t>
      </w:r>
      <w:proofErr w:type="spellEnd"/>
      <w:r w:rsidRPr="00E5672C">
        <w:rPr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5672C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5672C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nie przysługuje Pani/Panu:</w:t>
      </w:r>
    </w:p>
    <w:p w14:paraId="70639D49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E5672C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5672C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5672C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</w:p>
    <w:p w14:paraId="661041F4" w14:textId="77777777" w:rsidR="00642903" w:rsidRPr="00E5672C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E5672C">
        <w:t>i</w:t>
      </w:r>
      <w:r w:rsidR="00642903" w:rsidRPr="00E5672C">
        <w:t>tp. …</w:t>
      </w:r>
    </w:p>
    <w:p w14:paraId="18BF0815" w14:textId="77777777" w:rsidR="00C14A2C" w:rsidRPr="00E5672C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E5672C">
        <w:rPr>
          <w:b/>
        </w:rPr>
        <w:t>Integralną częścią niniejszego Formularza oferty (części A) jest:</w:t>
      </w:r>
    </w:p>
    <w:p w14:paraId="73A5CA51" w14:textId="6A1E1451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Opis przedmiotu zamówienia</w:t>
      </w:r>
      <w:r w:rsidR="004E3F72" w:rsidRPr="00E5672C">
        <w:t xml:space="preserve"> Formularz szczegółowy</w:t>
      </w:r>
    </w:p>
    <w:p w14:paraId="3A4F8A93" w14:textId="70FC4DB0" w:rsidR="00033FE1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</w:t>
      </w:r>
      <w:r w:rsidR="00033FE1" w:rsidRPr="00E5672C">
        <w:t>gólne warunki umowy</w:t>
      </w:r>
      <w:r w:rsidR="004E3F72" w:rsidRPr="00E5672C">
        <w:t xml:space="preserve"> jeżeli dotyczy</w:t>
      </w:r>
      <w:r w:rsidRPr="00E5672C">
        <w:t>;</w:t>
      </w:r>
    </w:p>
    <w:p w14:paraId="1883FAB4" w14:textId="77777777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Itp. ……</w:t>
      </w:r>
    </w:p>
    <w:p w14:paraId="1A3581F1" w14:textId="77777777" w:rsidR="00FC1B74" w:rsidRPr="00E5672C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E5672C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E5672C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E5672C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E5672C">
        <w:t xml:space="preserve">                                     </w:t>
      </w:r>
      <w:r w:rsidRPr="00E5672C">
        <w:rPr>
          <w:b/>
          <w:bCs/>
        </w:rPr>
        <w:t>Teresa Wąsowska-Olejko</w:t>
      </w:r>
    </w:p>
    <w:p w14:paraId="368EB212" w14:textId="77777777" w:rsidR="007D7C92" w:rsidRPr="00E5672C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E5672C">
        <w:rPr>
          <w:sz w:val="20"/>
          <w:szCs w:val="20"/>
        </w:rPr>
        <w:t>(podpis osoby prowadzącej postępowanie)</w:t>
      </w:r>
    </w:p>
    <w:p w14:paraId="1B5227B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E5672C" w:rsidRDefault="007D7C92" w:rsidP="007D7C92">
      <w:pPr>
        <w:ind w:left="2832" w:right="-12" w:hanging="2832"/>
      </w:pPr>
      <w:r w:rsidRPr="00E5672C">
        <w:t>______________</w:t>
      </w:r>
    </w:p>
    <w:p w14:paraId="70C9ABC0" w14:textId="77777777" w:rsidR="007D7C92" w:rsidRPr="00E5672C" w:rsidRDefault="007D7C92" w:rsidP="007D7C92">
      <w:pPr>
        <w:ind w:left="2832" w:right="-12" w:hanging="2832"/>
        <w:rPr>
          <w:sz w:val="18"/>
          <w:szCs w:val="18"/>
        </w:rPr>
      </w:pPr>
      <w:r w:rsidRPr="00E5672C">
        <w:rPr>
          <w:sz w:val="18"/>
          <w:szCs w:val="18"/>
        </w:rPr>
        <w:t>(*) niepotrzebne skreślić</w:t>
      </w:r>
    </w:p>
    <w:p w14:paraId="03CED692" w14:textId="77777777" w:rsidR="002E3918" w:rsidRPr="00E5672C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E5672C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738DE950" w14:textId="77777777" w:rsidR="00B03BF0" w:rsidRPr="00E5672C" w:rsidRDefault="00B03BF0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B03BF0" w:rsidRPr="00E5672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6DDE0" w14:textId="77777777" w:rsidR="001D120C" w:rsidRDefault="001D120C" w:rsidP="00DE54AE">
      <w:r>
        <w:separator/>
      </w:r>
    </w:p>
  </w:endnote>
  <w:endnote w:type="continuationSeparator" w:id="0">
    <w:p w14:paraId="5BC1470D" w14:textId="77777777" w:rsidR="001D120C" w:rsidRDefault="001D120C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35EAA" w14:textId="77777777" w:rsidR="001D120C" w:rsidRDefault="001D120C" w:rsidP="00DE54AE">
      <w:r>
        <w:separator/>
      </w:r>
    </w:p>
  </w:footnote>
  <w:footnote w:type="continuationSeparator" w:id="0">
    <w:p w14:paraId="10760C50" w14:textId="77777777" w:rsidR="001D120C" w:rsidRDefault="001D120C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467F"/>
    <w:rsid w:val="00055396"/>
    <w:rsid w:val="000555E6"/>
    <w:rsid w:val="00066977"/>
    <w:rsid w:val="000777D0"/>
    <w:rsid w:val="000829BA"/>
    <w:rsid w:val="000A0E0E"/>
    <w:rsid w:val="000D5CBE"/>
    <w:rsid w:val="000E1AB0"/>
    <w:rsid w:val="000E6874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6100"/>
    <w:rsid w:val="001D120C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9DB"/>
    <w:rsid w:val="002F3EB5"/>
    <w:rsid w:val="0030790B"/>
    <w:rsid w:val="00335076"/>
    <w:rsid w:val="0037124C"/>
    <w:rsid w:val="003A5411"/>
    <w:rsid w:val="003A624E"/>
    <w:rsid w:val="003D2820"/>
    <w:rsid w:val="0041288E"/>
    <w:rsid w:val="00433B9E"/>
    <w:rsid w:val="0044763B"/>
    <w:rsid w:val="004526F0"/>
    <w:rsid w:val="004568C2"/>
    <w:rsid w:val="004820D3"/>
    <w:rsid w:val="00486F66"/>
    <w:rsid w:val="004A0BAA"/>
    <w:rsid w:val="004A44B1"/>
    <w:rsid w:val="004B3C82"/>
    <w:rsid w:val="004B6D32"/>
    <w:rsid w:val="004C51F2"/>
    <w:rsid w:val="004E2BC8"/>
    <w:rsid w:val="004E3F72"/>
    <w:rsid w:val="004F67CB"/>
    <w:rsid w:val="00515D08"/>
    <w:rsid w:val="00523785"/>
    <w:rsid w:val="005413C1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5B20"/>
    <w:rsid w:val="00677832"/>
    <w:rsid w:val="00683A49"/>
    <w:rsid w:val="006C1230"/>
    <w:rsid w:val="006C20E5"/>
    <w:rsid w:val="006C3FBC"/>
    <w:rsid w:val="006D5A35"/>
    <w:rsid w:val="006F2592"/>
    <w:rsid w:val="0071162B"/>
    <w:rsid w:val="0072244C"/>
    <w:rsid w:val="00750C8E"/>
    <w:rsid w:val="0077663E"/>
    <w:rsid w:val="007A67CA"/>
    <w:rsid w:val="007C7A55"/>
    <w:rsid w:val="007D7C92"/>
    <w:rsid w:val="007E49D4"/>
    <w:rsid w:val="007F3C71"/>
    <w:rsid w:val="007F6A81"/>
    <w:rsid w:val="0082081F"/>
    <w:rsid w:val="00822741"/>
    <w:rsid w:val="00827FF2"/>
    <w:rsid w:val="00844CCA"/>
    <w:rsid w:val="00847D60"/>
    <w:rsid w:val="00872C78"/>
    <w:rsid w:val="00877B09"/>
    <w:rsid w:val="00887BAA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07F9C"/>
    <w:rsid w:val="009122C0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9F3EFC"/>
    <w:rsid w:val="009F7D2C"/>
    <w:rsid w:val="00A159A4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B02D97"/>
    <w:rsid w:val="00B03BF0"/>
    <w:rsid w:val="00B058E9"/>
    <w:rsid w:val="00B307BC"/>
    <w:rsid w:val="00B32188"/>
    <w:rsid w:val="00B53CBD"/>
    <w:rsid w:val="00B73CC7"/>
    <w:rsid w:val="00B8493D"/>
    <w:rsid w:val="00B9072B"/>
    <w:rsid w:val="00B97077"/>
    <w:rsid w:val="00BA2C03"/>
    <w:rsid w:val="00BA3337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101E"/>
    <w:rsid w:val="00C356A9"/>
    <w:rsid w:val="00C45D8C"/>
    <w:rsid w:val="00C539C1"/>
    <w:rsid w:val="00C86D7B"/>
    <w:rsid w:val="00C92F7A"/>
    <w:rsid w:val="00C9604D"/>
    <w:rsid w:val="00CA02C4"/>
    <w:rsid w:val="00CA4E11"/>
    <w:rsid w:val="00CD062B"/>
    <w:rsid w:val="00D103A0"/>
    <w:rsid w:val="00D175F7"/>
    <w:rsid w:val="00D32C80"/>
    <w:rsid w:val="00D3611B"/>
    <w:rsid w:val="00D51D57"/>
    <w:rsid w:val="00D64C9B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22</TotalTime>
  <Pages>3</Pages>
  <Words>925</Words>
  <Characters>5552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9</cp:revision>
  <cp:lastPrinted>2026-02-03T09:12:00Z</cp:lastPrinted>
  <dcterms:created xsi:type="dcterms:W3CDTF">2026-02-18T06:16:00Z</dcterms:created>
  <dcterms:modified xsi:type="dcterms:W3CDTF">2026-04-27T08:14:00Z</dcterms:modified>
</cp:coreProperties>
</file>