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Default="00000000" w:rsidP="00F7731B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8798692" r:id="rId9"/>
              </w:object>
            </w:r>
          </w:p>
          <w:p w14:paraId="38FEE079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14:paraId="192C9E4B" w14:textId="01A06DE9" w:rsidR="002E3918" w:rsidRDefault="002E3918" w:rsidP="00B53CBD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14:paraId="5FC16BC6" w14:textId="77777777"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14:paraId="05F37E32" w14:textId="4C509B92" w:rsidR="0062513F" w:rsidRPr="0015380F" w:rsidRDefault="002E3918" w:rsidP="0062513F">
      <w:pPr>
        <w:spacing w:after="35"/>
        <w:jc w:val="center"/>
        <w:rPr>
          <w:i/>
        </w:rPr>
      </w:pPr>
      <w:r w:rsidRPr="0015380F">
        <w:rPr>
          <w:rFonts w:ascii="Arial" w:eastAsia="Arial" w:hAnsi="Arial" w:cs="Arial"/>
          <w:b/>
          <w:i/>
        </w:rPr>
        <w:t xml:space="preserve"> </w:t>
      </w:r>
    </w:p>
    <w:p w14:paraId="300EBBB7" w14:textId="1E2D9CEC" w:rsidR="0030790B" w:rsidRPr="00B53CBD" w:rsidRDefault="00165173" w:rsidP="00B53CBD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</w:t>
      </w:r>
      <w:r w:rsidR="00B53CBD">
        <w:rPr>
          <w:rFonts w:ascii="Arial" w:eastAsia="Arial" w:hAnsi="Arial" w:cs="Arial"/>
        </w:rPr>
        <w:t xml:space="preserve"> </w:t>
      </w:r>
      <w:r w:rsidR="00D8051C">
        <w:rPr>
          <w:rFonts w:ascii="Arial" w:eastAsia="Arial" w:hAnsi="Arial" w:cs="Arial"/>
        </w:rPr>
        <w:t>22</w:t>
      </w:r>
      <w:r w:rsidR="00B53CBD">
        <w:rPr>
          <w:rFonts w:ascii="Arial" w:eastAsia="Arial" w:hAnsi="Arial" w:cs="Arial"/>
        </w:rPr>
        <w:t>-0</w:t>
      </w:r>
      <w:r w:rsidR="00673333">
        <w:rPr>
          <w:rFonts w:ascii="Arial" w:eastAsia="Arial" w:hAnsi="Arial" w:cs="Arial"/>
        </w:rPr>
        <w:t>4</w:t>
      </w:r>
      <w:r w:rsidR="00B53CBD">
        <w:rPr>
          <w:rFonts w:ascii="Arial" w:eastAsia="Arial" w:hAnsi="Arial" w:cs="Arial"/>
        </w:rPr>
        <w:t>-2026r.</w:t>
      </w:r>
    </w:p>
    <w:p w14:paraId="404430F9" w14:textId="52E9C647"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D57116">
        <w:rPr>
          <w:rFonts w:ascii="Arial" w:eastAsia="Arial" w:hAnsi="Arial" w:cs="Arial"/>
          <w:sz w:val="22"/>
          <w:szCs w:val="22"/>
        </w:rPr>
        <w:t>433</w:t>
      </w:r>
      <w:r w:rsidR="00B53CBD">
        <w:rPr>
          <w:rFonts w:ascii="Arial" w:eastAsia="Arial" w:hAnsi="Arial" w:cs="Arial"/>
          <w:sz w:val="22"/>
          <w:szCs w:val="22"/>
        </w:rPr>
        <w:t>/SZSJU/26</w:t>
      </w:r>
    </w:p>
    <w:p w14:paraId="0CF9F69A" w14:textId="3CF919A6" w:rsidR="00C00EE6" w:rsidRPr="00B53CBD" w:rsidRDefault="00DA46A9" w:rsidP="00B53CBD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14:paraId="36E1AE99" w14:textId="38811FF2" w:rsidR="005460CD" w:rsidRPr="004170D6" w:rsidRDefault="005460CD" w:rsidP="004170D6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14:paraId="0AF3F256" w14:textId="77777777" w:rsidR="005460CD" w:rsidRDefault="005460CD" w:rsidP="005460CD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14:paraId="4BA47D0C" w14:textId="77777777" w:rsidR="005460CD" w:rsidRDefault="005460CD" w:rsidP="005460CD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170 000 PLN - określonych na podstawie art. 2 ust 1 pkt 1 Ustawy</w:t>
      </w:r>
    </w:p>
    <w:p w14:paraId="005E0ADB" w14:textId="77777777" w:rsidR="005460CD" w:rsidRDefault="005460CD" w:rsidP="005460CD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publicznych) - do niniejszego zamówienia ustawy nie stosuje się.</w:t>
      </w:r>
    </w:p>
    <w:p w14:paraId="6B002542" w14:textId="77777777" w:rsidR="005460CD" w:rsidRDefault="005460CD" w:rsidP="00546FEB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14:paraId="5346DFC7" w14:textId="2EF8D1BB" w:rsidR="00D8051C" w:rsidRDefault="00D8051C" w:rsidP="005460CD">
      <w:pPr>
        <w:ind w:right="-12"/>
        <w:jc w:val="center"/>
        <w:rPr>
          <w:rFonts w:ascii="Arial Narrow" w:hAnsi="Arial Narrow"/>
          <w:b/>
        </w:rPr>
      </w:pPr>
      <w:r w:rsidRPr="00D8051C">
        <w:rPr>
          <w:rFonts w:ascii="Arial Narrow" w:hAnsi="Arial Narrow"/>
          <w:b/>
        </w:rPr>
        <w:t>Stenty typu stentgraft</w:t>
      </w:r>
      <w:r>
        <w:rPr>
          <w:rFonts w:ascii="Arial Narrow" w:hAnsi="Arial Narrow"/>
          <w:b/>
        </w:rPr>
        <w:t xml:space="preserve"> 5szt.</w:t>
      </w:r>
      <w:r w:rsidRPr="00D8051C">
        <w:rPr>
          <w:rFonts w:ascii="Arial Narrow" w:hAnsi="Arial Narrow"/>
          <w:b/>
        </w:rPr>
        <w:t xml:space="preserve"> </w:t>
      </w:r>
      <w:r w:rsidR="00C71618">
        <w:rPr>
          <w:rFonts w:ascii="Arial Narrow" w:hAnsi="Arial Narrow"/>
          <w:b/>
        </w:rPr>
        <w:t>Szczegóły w załaczniku</w:t>
      </w:r>
    </w:p>
    <w:p w14:paraId="0ED35841" w14:textId="0EF4755B" w:rsidR="005460CD" w:rsidRPr="000E1AB0" w:rsidRDefault="005460CD" w:rsidP="005460CD">
      <w:pPr>
        <w:ind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(nazwa przedmiotu zamówienia - wypełnia Zamawiający przed przekazaniem </w:t>
      </w:r>
      <w:r w:rsidRPr="000E1AB0">
        <w:rPr>
          <w:rFonts w:ascii="Arial" w:hAnsi="Arial" w:cs="Arial"/>
          <w:sz w:val="20"/>
          <w:szCs w:val="20"/>
        </w:rPr>
        <w:br/>
        <w:t>formularza dla Wykonawcy)</w:t>
      </w:r>
    </w:p>
    <w:p w14:paraId="5CED7D78" w14:textId="77777777" w:rsidR="005460CD" w:rsidRPr="00B97077" w:rsidRDefault="005460CD" w:rsidP="005460CD">
      <w:pPr>
        <w:ind w:right="-12"/>
        <w:jc w:val="center"/>
        <w:rPr>
          <w:rFonts w:ascii="Arial" w:hAnsi="Arial" w:cs="Arial"/>
          <w:color w:val="FF0000"/>
        </w:rPr>
      </w:pPr>
    </w:p>
    <w:p w14:paraId="1DF345DA" w14:textId="77777777" w:rsidR="005460CD" w:rsidRPr="00B97077" w:rsidRDefault="005460CD" w:rsidP="005460C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14:paraId="18CB8D32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….</w:t>
      </w:r>
    </w:p>
    <w:p w14:paraId="53F47833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……....</w:t>
      </w:r>
      <w:r w:rsidRPr="00F77D1F">
        <w:rPr>
          <w:rFonts w:ascii="Arial" w:hAnsi="Arial" w:cs="Arial"/>
          <w:sz w:val="22"/>
          <w:szCs w:val="22"/>
        </w:rPr>
        <w:t>..</w:t>
      </w:r>
    </w:p>
    <w:p w14:paraId="64B42FD7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</w:t>
      </w:r>
      <w:r w:rsidRPr="00F77D1F">
        <w:rPr>
          <w:rFonts w:ascii="Arial" w:hAnsi="Arial" w:cs="Arial"/>
          <w:sz w:val="22"/>
          <w:szCs w:val="22"/>
        </w:rPr>
        <w:t>…...</w:t>
      </w:r>
    </w:p>
    <w:p w14:paraId="6F9C39D9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…………………………</w:t>
      </w:r>
      <w:r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</w:t>
      </w:r>
      <w:r w:rsidRPr="00F77D1F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..</w:t>
      </w:r>
    </w:p>
    <w:p w14:paraId="57642581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…….</w:t>
      </w:r>
    </w:p>
    <w:p w14:paraId="37FFA07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14:paraId="64BB4CC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>
        <w:rPr>
          <w:rFonts w:ascii="Arial" w:hAnsi="Arial" w:cs="Arial"/>
          <w:sz w:val="22"/>
          <w:szCs w:val="22"/>
        </w:rPr>
        <w:t>…….</w:t>
      </w:r>
      <w:r w:rsidRPr="00F77D1F">
        <w:rPr>
          <w:rFonts w:ascii="Arial" w:hAnsi="Arial" w:cs="Arial"/>
          <w:sz w:val="22"/>
          <w:szCs w:val="22"/>
        </w:rPr>
        <w:t>………………</w:t>
      </w:r>
      <w:r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>…….</w:t>
      </w:r>
    </w:p>
    <w:p w14:paraId="007CF81D" w14:textId="77777777" w:rsidR="005460CD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………………………………………………………….</w:t>
      </w:r>
    </w:p>
    <w:p w14:paraId="55471C24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14:paraId="240F8658" w14:textId="77777777" w:rsidR="005460CD" w:rsidRPr="00B97077" w:rsidRDefault="005460CD" w:rsidP="005460C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14:paraId="02A1A72E" w14:textId="46104791" w:rsidR="005460CD" w:rsidRPr="00A52CAD" w:rsidRDefault="00673333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>
        <w:rPr>
          <w:rFonts w:ascii="Arial" w:hAnsi="Arial" w:cs="Arial"/>
        </w:rPr>
        <w:t>Wartość</w:t>
      </w:r>
      <w:r w:rsidR="005460CD" w:rsidRPr="00A52CAD">
        <w:rPr>
          <w:rFonts w:ascii="Arial" w:hAnsi="Arial" w:cs="Arial"/>
        </w:rPr>
        <w:t xml:space="preserve"> netto:</w:t>
      </w:r>
      <w:r w:rsidR="005460CD" w:rsidRPr="00A52CAD">
        <w:rPr>
          <w:rFonts w:ascii="Arial" w:hAnsi="Arial" w:cs="Arial"/>
        </w:rPr>
        <w:tab/>
        <w:t>………………………………….[PLN]</w:t>
      </w:r>
    </w:p>
    <w:p w14:paraId="0E972E96" w14:textId="77777777" w:rsidR="005460CD" w:rsidRPr="00A52CAD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14:paraId="58E2DDAD" w14:textId="3B788047" w:rsidR="005460CD" w:rsidRPr="00A52CAD" w:rsidRDefault="00673333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>
        <w:rPr>
          <w:rFonts w:ascii="Arial" w:hAnsi="Arial" w:cs="Arial"/>
        </w:rPr>
        <w:t>Wartość</w:t>
      </w:r>
      <w:r w:rsidR="005460CD" w:rsidRPr="00A52CAD">
        <w:rPr>
          <w:rFonts w:ascii="Arial" w:hAnsi="Arial" w:cs="Arial"/>
        </w:rPr>
        <w:t xml:space="preserve"> brutto:</w:t>
      </w:r>
      <w:r w:rsidR="005460CD" w:rsidRPr="00A52CAD">
        <w:rPr>
          <w:rFonts w:ascii="Arial" w:hAnsi="Arial" w:cs="Arial"/>
        </w:rPr>
        <w:tab/>
        <w:t>………………………………….[PLN]</w:t>
      </w:r>
    </w:p>
    <w:p w14:paraId="125F14A3" w14:textId="77777777" w:rsidR="005460CD" w:rsidRPr="00B97077" w:rsidRDefault="005460CD" w:rsidP="005460CD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  <w:t>………………………………………………………………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14:paraId="64A75C12" w14:textId="77777777" w:rsidR="005460C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14:paraId="03841AD9" w14:textId="77777777" w:rsidR="005460CD" w:rsidRPr="00F77D1F" w:rsidRDefault="005460CD" w:rsidP="005460C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Udzielamy/zapewniamy</w:t>
      </w:r>
      <w:r w:rsidRPr="00F77D1F">
        <w:rPr>
          <w:rFonts w:ascii="Arial" w:hAnsi="Arial" w:cs="Arial"/>
          <w:sz w:val="22"/>
          <w:szCs w:val="22"/>
        </w:rPr>
        <w:t>……………</w:t>
      </w:r>
      <w:r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>
        <w:rPr>
          <w:rFonts w:ascii="Arial" w:hAnsi="Arial" w:cs="Arial"/>
          <w:sz w:val="22"/>
          <w:szCs w:val="22"/>
        </w:rPr>
        <w:t>…</w:t>
      </w:r>
    </w:p>
    <w:p w14:paraId="7E06B76B" w14:textId="77777777" w:rsidR="005460CD" w:rsidRPr="00F77D1F" w:rsidRDefault="005460CD" w:rsidP="005460CD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………………….</w:t>
      </w:r>
      <w:r>
        <w:rPr>
          <w:rFonts w:ascii="Arial" w:hAnsi="Arial" w:cs="Arial"/>
          <w:sz w:val="22"/>
          <w:szCs w:val="22"/>
        </w:rPr>
        <w:t>.</w:t>
      </w:r>
    </w:p>
    <w:p w14:paraId="62B773BD" w14:textId="77777777" w:rsidR="005460CD" w:rsidRPr="000E1AB0" w:rsidRDefault="005460CD" w:rsidP="005460CD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(w zależności od kryteriów</w:t>
      </w:r>
      <w:r>
        <w:rPr>
          <w:rFonts w:ascii="Arial" w:hAnsi="Arial" w:cs="Arial"/>
          <w:sz w:val="20"/>
          <w:szCs w:val="20"/>
        </w:rPr>
        <w:t xml:space="preserve"> </w:t>
      </w:r>
      <w:r w:rsidRPr="000E1AB0">
        <w:rPr>
          <w:rFonts w:ascii="Arial" w:hAnsi="Arial" w:cs="Arial"/>
          <w:sz w:val="20"/>
          <w:szCs w:val="20"/>
        </w:rPr>
        <w:t xml:space="preserve">określonych przez Zamawiającego w Formularzu oferty </w:t>
      </w:r>
      <w:r w:rsidRPr="000E1AB0">
        <w:rPr>
          <w:rFonts w:ascii="Arial" w:hAnsi="Arial" w:cs="Arial"/>
          <w:sz w:val="20"/>
          <w:szCs w:val="20"/>
        </w:rPr>
        <w:br/>
        <w:t>w części A</w:t>
      </w:r>
      <w:r>
        <w:rPr>
          <w:rFonts w:ascii="Arial" w:hAnsi="Arial" w:cs="Arial"/>
          <w:sz w:val="20"/>
          <w:szCs w:val="20"/>
        </w:rPr>
        <w:t xml:space="preserve"> </w:t>
      </w:r>
      <w:r w:rsidRPr="000E1AB0">
        <w:rPr>
          <w:rFonts w:ascii="Arial" w:hAnsi="Arial" w:cs="Arial"/>
          <w:sz w:val="20"/>
          <w:szCs w:val="20"/>
        </w:rPr>
        <w:t>w pkt 6)</w:t>
      </w:r>
    </w:p>
    <w:p w14:paraId="32DFFAD8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14:paraId="7DB50C5C" w14:textId="485A6F8E" w:rsidR="005460CD" w:rsidRPr="00546FEB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 xml:space="preserve">Oświadczamy, że zapoznaliśmy się z opisem przedmiotu zamówienia </w:t>
      </w:r>
      <w:r w:rsidRPr="00B97077">
        <w:rPr>
          <w:rFonts w:ascii="Arial" w:hAnsi="Arial" w:cs="Arial"/>
          <w:b/>
        </w:rPr>
        <w:br/>
      </w:r>
      <w:r w:rsidRPr="000E1AB0">
        <w:rPr>
          <w:rFonts w:ascii="Arial" w:hAnsi="Arial" w:cs="Arial"/>
          <w:sz w:val="22"/>
          <w:szCs w:val="22"/>
        </w:rPr>
        <w:t>oraz ogólnymi warunkami umowy</w:t>
      </w:r>
      <w:r>
        <w:rPr>
          <w:rFonts w:ascii="Arial" w:hAnsi="Arial" w:cs="Arial"/>
          <w:sz w:val="22"/>
          <w:szCs w:val="22"/>
        </w:rPr>
        <w:t xml:space="preserve"> </w:t>
      </w:r>
      <w:r w:rsidRPr="00B97077">
        <w:rPr>
          <w:rFonts w:ascii="Arial" w:hAnsi="Arial" w:cs="Arial"/>
          <w:b/>
        </w:rPr>
        <w:t>i nie wnosimy do nich zastrzeżeń.</w:t>
      </w:r>
    </w:p>
    <w:p w14:paraId="25A81657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14:paraId="3C6DD741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14:paraId="5CE7B5AC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14:paraId="40317840" w14:textId="77777777" w:rsidR="005460CD" w:rsidRPr="00B97077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Pr="00B97077">
        <w:rPr>
          <w:rFonts w:ascii="Arial" w:hAnsi="Arial" w:cs="Arial"/>
        </w:rPr>
        <w:br/>
        <w:t>do wykonania zamówienia,</w:t>
      </w:r>
    </w:p>
    <w:p w14:paraId="44DF1740" w14:textId="77777777" w:rsidR="005460CD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14:paraId="3D8BD096" w14:textId="77777777" w:rsidR="005460CD" w:rsidRPr="00EC1AA2" w:rsidRDefault="005460CD" w:rsidP="005460CD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14:paraId="37CDD845" w14:textId="77777777" w:rsidR="005460CD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>w przypadku wyboru naszej oferty, do zawarcia umowy z uwzględnieniem za</w:t>
      </w:r>
      <w:r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</w:t>
      </w:r>
      <w:r>
        <w:rPr>
          <w:rFonts w:ascii="Arial" w:hAnsi="Arial" w:cs="Arial"/>
          <w:b/>
        </w:rPr>
        <w:br/>
      </w:r>
      <w:r w:rsidRPr="008F44CF">
        <w:rPr>
          <w:rFonts w:ascii="Arial" w:hAnsi="Arial" w:cs="Arial"/>
          <w:b/>
        </w:rPr>
        <w:t xml:space="preserve">i terminie wyznaczonym przez Zamawiającego. </w:t>
      </w:r>
    </w:p>
    <w:p w14:paraId="6EEE975F" w14:textId="77777777" w:rsidR="005460CD" w:rsidRPr="00546FEB" w:rsidRDefault="005460CD" w:rsidP="005460CD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  <w:sz w:val="16"/>
          <w:szCs w:val="16"/>
        </w:rPr>
      </w:pPr>
      <w:r w:rsidRPr="00546FEB">
        <w:rPr>
          <w:rFonts w:ascii="Arial" w:hAnsi="Arial" w:cs="Arial"/>
          <w:sz w:val="16"/>
          <w:szCs w:val="16"/>
        </w:rPr>
        <w:t>(w przypadku gdy Zamawiający zamierza zawrzeć z Wykonawcą umowę w formie pisemnej</w:t>
      </w:r>
      <w:r w:rsidRPr="00546FEB">
        <w:rPr>
          <w:rFonts w:ascii="Arial" w:hAnsi="Arial" w:cs="Arial"/>
          <w:sz w:val="16"/>
          <w:szCs w:val="16"/>
        </w:rPr>
        <w:br/>
        <w:t>na wykonanie zamówienia)</w:t>
      </w:r>
    </w:p>
    <w:p w14:paraId="5231FC37" w14:textId="77777777" w:rsidR="005460CD" w:rsidRPr="00B97077" w:rsidRDefault="005460CD" w:rsidP="005460C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14:paraId="62A5A89D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084278B0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791CAFC2" w14:textId="77777777" w:rsidR="005460CD" w:rsidRPr="00F77D1F" w:rsidRDefault="005460CD" w:rsidP="005460CD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14:paraId="5C8F8BAD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09EE62C3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194F906F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1C64B1A4" w14:textId="77777777" w:rsidR="005460CD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14:paraId="5DFFA6B6" w14:textId="77777777" w:rsidR="005460CD" w:rsidRPr="0037124C" w:rsidRDefault="005460CD" w:rsidP="005460CD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14:paraId="33AB6E8F" w14:textId="77777777" w:rsidR="005460CD" w:rsidRPr="0037124C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52BD20A4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3C9A125D" w14:textId="77777777" w:rsidR="005460CD" w:rsidRPr="0037124C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37124C">
        <w:rPr>
          <w:rFonts w:ascii="Arial" w:hAnsi="Arial" w:cs="Arial"/>
          <w:sz w:val="20"/>
          <w:szCs w:val="20"/>
        </w:rPr>
        <w:t>(podpis osoby uprawnionej)</w:t>
      </w:r>
    </w:p>
    <w:p w14:paraId="7DBF4B01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2EAD61AC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4C88C426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35D9B647" w14:textId="77777777" w:rsidR="005460CD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14:paraId="7C329EC7" w14:textId="77777777" w:rsidR="005460CD" w:rsidRPr="0037124C" w:rsidRDefault="005460CD" w:rsidP="005460CD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14:paraId="3D022218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Pr="0037124C">
        <w:rPr>
          <w:rFonts w:ascii="Arial" w:hAnsi="Arial" w:cs="Arial"/>
          <w:sz w:val="20"/>
          <w:szCs w:val="20"/>
        </w:rPr>
        <w:t>pieczęć Wykonawcy)</w:t>
      </w:r>
    </w:p>
    <w:p w14:paraId="15E2B87B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35CBFE48" w14:textId="77777777" w:rsidR="005460CD" w:rsidRDefault="005460CD" w:rsidP="005460CD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14:paraId="4D63FC0D" w14:textId="77777777" w:rsidR="005460CD" w:rsidRDefault="005460CD" w:rsidP="005460CD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14:paraId="0FC9618E" w14:textId="77777777" w:rsidR="005460CD" w:rsidRPr="0062513F" w:rsidRDefault="005460CD" w:rsidP="005460CD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5460CD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02110A" w14:textId="77777777" w:rsidR="0036369B" w:rsidRDefault="0036369B" w:rsidP="00DE54AE">
      <w:r>
        <w:separator/>
      </w:r>
    </w:p>
  </w:endnote>
  <w:endnote w:type="continuationSeparator" w:id="0">
    <w:p w14:paraId="3DDEDAD5" w14:textId="77777777" w:rsidR="0036369B" w:rsidRDefault="0036369B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7F964" w14:textId="77777777" w:rsidR="0036369B" w:rsidRDefault="0036369B" w:rsidP="00DE54AE">
      <w:r>
        <w:separator/>
      </w:r>
    </w:p>
  </w:footnote>
  <w:footnote w:type="continuationSeparator" w:id="0">
    <w:p w14:paraId="60FFA789" w14:textId="77777777" w:rsidR="0036369B" w:rsidRDefault="0036369B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2"/>
  </w:num>
  <w:num w:numId="2" w16cid:durableId="186975704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1"/>
  </w:num>
  <w:num w:numId="4" w16cid:durableId="72371638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7"/>
  </w:num>
  <w:num w:numId="8" w16cid:durableId="68577954">
    <w:abstractNumId w:val="12"/>
  </w:num>
  <w:num w:numId="9" w16cid:durableId="2069260333">
    <w:abstractNumId w:val="0"/>
  </w:num>
  <w:num w:numId="10" w16cid:durableId="385882430">
    <w:abstractNumId w:val="10"/>
  </w:num>
  <w:num w:numId="11" w16cid:durableId="1939755266">
    <w:abstractNumId w:val="1"/>
  </w:num>
  <w:num w:numId="12" w16cid:durableId="1611931176">
    <w:abstractNumId w:val="13"/>
  </w:num>
  <w:num w:numId="13" w16cid:durableId="1517160551">
    <w:abstractNumId w:val="14"/>
  </w:num>
  <w:num w:numId="14" w16cid:durableId="1678457623">
    <w:abstractNumId w:val="15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13929"/>
    <w:rsid w:val="00033FE1"/>
    <w:rsid w:val="000516F0"/>
    <w:rsid w:val="000539D2"/>
    <w:rsid w:val="00055396"/>
    <w:rsid w:val="00056FB6"/>
    <w:rsid w:val="00066977"/>
    <w:rsid w:val="000777D0"/>
    <w:rsid w:val="000829BA"/>
    <w:rsid w:val="000A0E0E"/>
    <w:rsid w:val="000B3EBA"/>
    <w:rsid w:val="000E1AB0"/>
    <w:rsid w:val="001103BC"/>
    <w:rsid w:val="0012065C"/>
    <w:rsid w:val="001234C9"/>
    <w:rsid w:val="00127BBF"/>
    <w:rsid w:val="00137AF4"/>
    <w:rsid w:val="001445D9"/>
    <w:rsid w:val="0014536E"/>
    <w:rsid w:val="0015380F"/>
    <w:rsid w:val="00163063"/>
    <w:rsid w:val="00165173"/>
    <w:rsid w:val="001A2C96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D538E"/>
    <w:rsid w:val="002E3918"/>
    <w:rsid w:val="002F053F"/>
    <w:rsid w:val="002F3EB5"/>
    <w:rsid w:val="0030790B"/>
    <w:rsid w:val="00335076"/>
    <w:rsid w:val="0033799C"/>
    <w:rsid w:val="0036369B"/>
    <w:rsid w:val="0037124C"/>
    <w:rsid w:val="003A624E"/>
    <w:rsid w:val="003B5B25"/>
    <w:rsid w:val="003D2820"/>
    <w:rsid w:val="003E7E2E"/>
    <w:rsid w:val="004170D6"/>
    <w:rsid w:val="00433B9E"/>
    <w:rsid w:val="0044763B"/>
    <w:rsid w:val="004820D3"/>
    <w:rsid w:val="00486F66"/>
    <w:rsid w:val="00490305"/>
    <w:rsid w:val="00497D98"/>
    <w:rsid w:val="004A44B1"/>
    <w:rsid w:val="004B3465"/>
    <w:rsid w:val="004C78CE"/>
    <w:rsid w:val="004F543E"/>
    <w:rsid w:val="004F67CB"/>
    <w:rsid w:val="00515D08"/>
    <w:rsid w:val="00530507"/>
    <w:rsid w:val="005460CD"/>
    <w:rsid w:val="00546FEB"/>
    <w:rsid w:val="005A6693"/>
    <w:rsid w:val="005A7CEA"/>
    <w:rsid w:val="005B1C47"/>
    <w:rsid w:val="005C39CC"/>
    <w:rsid w:val="005C588F"/>
    <w:rsid w:val="005D7949"/>
    <w:rsid w:val="005E2385"/>
    <w:rsid w:val="006154A4"/>
    <w:rsid w:val="0062513F"/>
    <w:rsid w:val="006339BE"/>
    <w:rsid w:val="00635154"/>
    <w:rsid w:val="00642903"/>
    <w:rsid w:val="00655B20"/>
    <w:rsid w:val="00673333"/>
    <w:rsid w:val="006801CD"/>
    <w:rsid w:val="00683A49"/>
    <w:rsid w:val="006C20E5"/>
    <w:rsid w:val="006D5A35"/>
    <w:rsid w:val="0071162B"/>
    <w:rsid w:val="0072244C"/>
    <w:rsid w:val="007239D3"/>
    <w:rsid w:val="00750C8E"/>
    <w:rsid w:val="0077663E"/>
    <w:rsid w:val="007D7C92"/>
    <w:rsid w:val="007F6A81"/>
    <w:rsid w:val="008022B8"/>
    <w:rsid w:val="0082081F"/>
    <w:rsid w:val="00827FF2"/>
    <w:rsid w:val="00834C63"/>
    <w:rsid w:val="00844CCA"/>
    <w:rsid w:val="00893BF0"/>
    <w:rsid w:val="008B00F3"/>
    <w:rsid w:val="008B58C3"/>
    <w:rsid w:val="008B661C"/>
    <w:rsid w:val="008C2F83"/>
    <w:rsid w:val="008E2E41"/>
    <w:rsid w:val="008F44CF"/>
    <w:rsid w:val="0090151A"/>
    <w:rsid w:val="009244AC"/>
    <w:rsid w:val="00956757"/>
    <w:rsid w:val="009579B4"/>
    <w:rsid w:val="00966BDA"/>
    <w:rsid w:val="00981718"/>
    <w:rsid w:val="00992F86"/>
    <w:rsid w:val="009B56C6"/>
    <w:rsid w:val="009B760D"/>
    <w:rsid w:val="009E18DA"/>
    <w:rsid w:val="009E271C"/>
    <w:rsid w:val="00A15CDC"/>
    <w:rsid w:val="00A36745"/>
    <w:rsid w:val="00A52CAD"/>
    <w:rsid w:val="00A71E0A"/>
    <w:rsid w:val="00A972C3"/>
    <w:rsid w:val="00B02D97"/>
    <w:rsid w:val="00B03BF0"/>
    <w:rsid w:val="00B205C9"/>
    <w:rsid w:val="00B53CBD"/>
    <w:rsid w:val="00B73CC7"/>
    <w:rsid w:val="00B8493D"/>
    <w:rsid w:val="00B96C78"/>
    <w:rsid w:val="00B97077"/>
    <w:rsid w:val="00BA3337"/>
    <w:rsid w:val="00BC1A90"/>
    <w:rsid w:val="00BE2788"/>
    <w:rsid w:val="00BE5EA3"/>
    <w:rsid w:val="00C00EE6"/>
    <w:rsid w:val="00C14A2C"/>
    <w:rsid w:val="00C207ED"/>
    <w:rsid w:val="00C356A9"/>
    <w:rsid w:val="00C45D8C"/>
    <w:rsid w:val="00C71618"/>
    <w:rsid w:val="00C9604D"/>
    <w:rsid w:val="00CA02C4"/>
    <w:rsid w:val="00CD4185"/>
    <w:rsid w:val="00D069F3"/>
    <w:rsid w:val="00D103A0"/>
    <w:rsid w:val="00D27B2F"/>
    <w:rsid w:val="00D3611B"/>
    <w:rsid w:val="00D51D57"/>
    <w:rsid w:val="00D54A29"/>
    <w:rsid w:val="00D55651"/>
    <w:rsid w:val="00D57116"/>
    <w:rsid w:val="00D8042D"/>
    <w:rsid w:val="00D8051C"/>
    <w:rsid w:val="00D82E7A"/>
    <w:rsid w:val="00D95E17"/>
    <w:rsid w:val="00DA46A9"/>
    <w:rsid w:val="00DE54AE"/>
    <w:rsid w:val="00DF4808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B24EB"/>
    <w:rsid w:val="00EC1AA2"/>
    <w:rsid w:val="00EE782C"/>
    <w:rsid w:val="00F02711"/>
    <w:rsid w:val="00F06CB3"/>
    <w:rsid w:val="00F179E5"/>
    <w:rsid w:val="00F23250"/>
    <w:rsid w:val="00F32A3B"/>
    <w:rsid w:val="00F35A1D"/>
    <w:rsid w:val="00F46BDA"/>
    <w:rsid w:val="00F55FE6"/>
    <w:rsid w:val="00F63B7F"/>
    <w:rsid w:val="00F77D1F"/>
    <w:rsid w:val="00F9572A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13</TotalTime>
  <Pages>2</Pages>
  <Words>430</Words>
  <Characters>2583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18</cp:revision>
  <cp:lastPrinted>2013-12-10T09:15:00Z</cp:lastPrinted>
  <dcterms:created xsi:type="dcterms:W3CDTF">2026-01-07T13:32:00Z</dcterms:created>
  <dcterms:modified xsi:type="dcterms:W3CDTF">2026-04-27T10:38:00Z</dcterms:modified>
</cp:coreProperties>
</file>