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8"/>
        <w:gridCol w:w="4938"/>
        <w:gridCol w:w="2014"/>
      </w:tblGrid>
      <w:tr w:rsidR="002E3918" w14:paraId="1DF97468" w14:textId="77777777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Default="00000000" w:rsidP="00F7731B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7578293" r:id="rId9"/>
              </w:object>
            </w:r>
          </w:p>
          <w:p w14:paraId="38FEE079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  <w:p w14:paraId="192C9E4B" w14:textId="01A06DE9" w:rsidR="002E3918" w:rsidRDefault="002E3918" w:rsidP="00B53CBD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Formularza Oferty</w:t>
            </w:r>
            <w:r w:rsidRPr="00B1120F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14:paraId="5FC16BC6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14:paraId="05F37E32" w14:textId="4C509B92" w:rsidR="0062513F" w:rsidRPr="0015380F" w:rsidRDefault="002E3918" w:rsidP="0062513F">
      <w:pPr>
        <w:spacing w:after="35"/>
        <w:jc w:val="center"/>
        <w:rPr>
          <w:i/>
        </w:rPr>
      </w:pPr>
      <w:r w:rsidRPr="0015380F">
        <w:rPr>
          <w:rFonts w:ascii="Arial" w:eastAsia="Arial" w:hAnsi="Arial" w:cs="Arial"/>
          <w:b/>
          <w:i/>
        </w:rPr>
        <w:t xml:space="preserve"> </w:t>
      </w:r>
    </w:p>
    <w:p w14:paraId="300EBBB7" w14:textId="54AD7FD6" w:rsidR="0030790B" w:rsidRPr="00B53CBD" w:rsidRDefault="00165173" w:rsidP="00B53CBD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</w:t>
      </w:r>
      <w:r w:rsidR="00B53CBD">
        <w:rPr>
          <w:rFonts w:ascii="Arial" w:eastAsia="Arial" w:hAnsi="Arial" w:cs="Arial"/>
        </w:rPr>
        <w:t xml:space="preserve"> </w:t>
      </w:r>
      <w:r w:rsidR="00AB0EFA">
        <w:rPr>
          <w:rFonts w:ascii="Arial" w:eastAsia="Arial" w:hAnsi="Arial" w:cs="Arial"/>
        </w:rPr>
        <w:t>10</w:t>
      </w:r>
      <w:r w:rsidR="00B53CBD">
        <w:rPr>
          <w:rFonts w:ascii="Arial" w:eastAsia="Arial" w:hAnsi="Arial" w:cs="Arial"/>
        </w:rPr>
        <w:t>-0</w:t>
      </w:r>
      <w:r w:rsidR="001C4367">
        <w:rPr>
          <w:rFonts w:ascii="Arial" w:eastAsia="Arial" w:hAnsi="Arial" w:cs="Arial"/>
        </w:rPr>
        <w:t>4</w:t>
      </w:r>
      <w:r w:rsidR="00B53CBD">
        <w:rPr>
          <w:rFonts w:ascii="Arial" w:eastAsia="Arial" w:hAnsi="Arial" w:cs="Arial"/>
        </w:rPr>
        <w:t>-2026r.</w:t>
      </w:r>
    </w:p>
    <w:p w14:paraId="404430F9" w14:textId="6C24F8A2"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>oznaczenie sprawy</w:t>
      </w:r>
      <w:r w:rsidR="0073574F">
        <w:rPr>
          <w:rFonts w:ascii="Arial" w:eastAsia="Arial" w:hAnsi="Arial" w:cs="Arial"/>
          <w:sz w:val="22"/>
          <w:szCs w:val="22"/>
        </w:rPr>
        <w:t xml:space="preserve"> </w:t>
      </w:r>
      <w:r w:rsidR="00B76FD4">
        <w:rPr>
          <w:rFonts w:ascii="Arial" w:eastAsia="Arial" w:hAnsi="Arial" w:cs="Arial"/>
          <w:sz w:val="22"/>
          <w:szCs w:val="22"/>
        </w:rPr>
        <w:t>367</w:t>
      </w:r>
      <w:r w:rsidR="00B53CBD">
        <w:rPr>
          <w:rFonts w:ascii="Arial" w:eastAsia="Arial" w:hAnsi="Arial" w:cs="Arial"/>
          <w:sz w:val="22"/>
          <w:szCs w:val="22"/>
        </w:rPr>
        <w:t>/SZSJU/26</w:t>
      </w:r>
    </w:p>
    <w:p w14:paraId="0CF9F69A" w14:textId="3CF919A6" w:rsidR="00C00EE6" w:rsidRPr="00B53CBD" w:rsidRDefault="00DA46A9" w:rsidP="00B53CBD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="00137AF4" w:rsidRPr="0062513F">
        <w:rPr>
          <w:rFonts w:ascii="Arial" w:hAnsi="Arial" w:cs="Arial"/>
          <w:sz w:val="18"/>
          <w:szCs w:val="18"/>
        </w:rPr>
        <w:t>(</w:t>
      </w:r>
      <w:r w:rsidR="00137AF4"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 w:rsidR="00137AF4">
        <w:rPr>
          <w:rFonts w:ascii="Arial" w:hAnsi="Arial" w:cs="Arial"/>
          <w:i/>
          <w:sz w:val="18"/>
          <w:szCs w:val="18"/>
        </w:rPr>
        <w:t>ZP</w:t>
      </w:r>
      <w:r w:rsidR="00137AF4" w:rsidRPr="0062513F">
        <w:rPr>
          <w:rFonts w:ascii="Arial" w:hAnsi="Arial" w:cs="Arial"/>
          <w:sz w:val="18"/>
          <w:szCs w:val="18"/>
        </w:rPr>
        <w:t xml:space="preserve">) </w:t>
      </w:r>
    </w:p>
    <w:p w14:paraId="67796341" w14:textId="77777777" w:rsidR="005460CD" w:rsidRDefault="005460CD" w:rsidP="005460CD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14:paraId="36E1AE99" w14:textId="77777777" w:rsidR="005460CD" w:rsidRDefault="005460CD" w:rsidP="005460CD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14:paraId="0AF3F256" w14:textId="77777777" w:rsidR="005460CD" w:rsidRDefault="005460CD" w:rsidP="005460CD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14:paraId="4BA47D0C" w14:textId="77777777" w:rsidR="005460CD" w:rsidRDefault="005460CD" w:rsidP="005460CD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170 000 PLN - określonych na podstawie art. 2 ust 1 pkt 1 Ustawy</w:t>
      </w:r>
    </w:p>
    <w:p w14:paraId="005E0ADB" w14:textId="77777777" w:rsidR="005460CD" w:rsidRDefault="005460CD" w:rsidP="005460CD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publicznych) - do niniejszego zamówienia ustawy nie stosuje się.</w:t>
      </w:r>
    </w:p>
    <w:p w14:paraId="60D3E8AE" w14:textId="26F38952" w:rsidR="00013FF5" w:rsidRPr="002E5B1E" w:rsidRDefault="001C4367" w:rsidP="00013FF5">
      <w:pPr>
        <w:spacing w:line="276" w:lineRule="auto"/>
        <w:ind w:left="426" w:right="-12"/>
        <w:rPr>
          <w:rFonts w:ascii="Arial Narrow" w:hAnsi="Arial Narrow"/>
          <w:b/>
        </w:rPr>
      </w:pPr>
      <w:r>
        <w:rPr>
          <w:rFonts w:ascii="Arial" w:hAnsi="Arial" w:cs="Arial"/>
          <w:sz w:val="22"/>
          <w:szCs w:val="22"/>
        </w:rPr>
        <w:t xml:space="preserve">                               </w:t>
      </w:r>
      <w:r w:rsidR="00013FF5" w:rsidRPr="002E5B1E">
        <w:rPr>
          <w:rFonts w:ascii="Arial Narrow" w:hAnsi="Arial Narrow"/>
          <w:b/>
        </w:rPr>
        <w:t xml:space="preserve">Zakup Przyrządu do przetaczania płynów infuzyjnych – </w:t>
      </w:r>
      <w:r w:rsidR="00AB0EFA">
        <w:rPr>
          <w:rFonts w:ascii="Arial Narrow" w:hAnsi="Arial Narrow"/>
          <w:b/>
        </w:rPr>
        <w:t>1</w:t>
      </w:r>
      <w:r w:rsidR="00B76FD4">
        <w:rPr>
          <w:rFonts w:ascii="Arial Narrow" w:hAnsi="Arial Narrow"/>
          <w:b/>
        </w:rPr>
        <w:t>3 600</w:t>
      </w:r>
      <w:r w:rsidR="00013FF5" w:rsidRPr="002E5B1E">
        <w:rPr>
          <w:rFonts w:ascii="Arial Narrow" w:hAnsi="Arial Narrow"/>
          <w:b/>
        </w:rPr>
        <w:t xml:space="preserve"> szt.</w:t>
      </w:r>
    </w:p>
    <w:p w14:paraId="0ED35841" w14:textId="3C924CCE" w:rsidR="005460CD" w:rsidRPr="000E1AB0" w:rsidRDefault="005460CD" w:rsidP="00013FF5">
      <w:pPr>
        <w:spacing w:line="360" w:lineRule="auto"/>
        <w:ind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(nazwa przedmiotu zamówienia - wypełnia Zamawiający przed przekazaniem </w:t>
      </w:r>
      <w:r w:rsidRPr="000E1AB0">
        <w:rPr>
          <w:rFonts w:ascii="Arial" w:hAnsi="Arial" w:cs="Arial"/>
          <w:sz w:val="20"/>
          <w:szCs w:val="20"/>
        </w:rPr>
        <w:br/>
        <w:t>formularza dla Wykonawcy)</w:t>
      </w:r>
    </w:p>
    <w:p w14:paraId="5CED7D78" w14:textId="77777777" w:rsidR="005460CD" w:rsidRPr="00B97077" w:rsidRDefault="005460CD" w:rsidP="005460CD">
      <w:pPr>
        <w:ind w:right="-12"/>
        <w:jc w:val="center"/>
        <w:rPr>
          <w:rFonts w:ascii="Arial" w:hAnsi="Arial" w:cs="Arial"/>
          <w:color w:val="FF0000"/>
        </w:rPr>
      </w:pPr>
    </w:p>
    <w:p w14:paraId="1DF345DA" w14:textId="77777777" w:rsidR="005460CD" w:rsidRPr="00B97077" w:rsidRDefault="005460CD" w:rsidP="005460C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14:paraId="18CB8D32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….</w:t>
      </w:r>
    </w:p>
    <w:p w14:paraId="53F47833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……....</w:t>
      </w:r>
      <w:r w:rsidRPr="00F77D1F">
        <w:rPr>
          <w:rFonts w:ascii="Arial" w:hAnsi="Arial" w:cs="Arial"/>
          <w:sz w:val="22"/>
          <w:szCs w:val="22"/>
        </w:rPr>
        <w:t>..</w:t>
      </w:r>
    </w:p>
    <w:p w14:paraId="64B42FD7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</w:t>
      </w:r>
      <w:r w:rsidRPr="00F77D1F">
        <w:rPr>
          <w:rFonts w:ascii="Arial" w:hAnsi="Arial" w:cs="Arial"/>
          <w:sz w:val="22"/>
          <w:szCs w:val="22"/>
        </w:rPr>
        <w:t>…...</w:t>
      </w:r>
    </w:p>
    <w:p w14:paraId="6F9C39D9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…………………………</w:t>
      </w:r>
      <w:r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</w:t>
      </w:r>
      <w:r w:rsidRPr="00F77D1F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..</w:t>
      </w:r>
    </w:p>
    <w:p w14:paraId="57642581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…….</w:t>
      </w:r>
    </w:p>
    <w:p w14:paraId="37FFA07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14:paraId="64BB4CC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>
        <w:rPr>
          <w:rFonts w:ascii="Arial" w:hAnsi="Arial" w:cs="Arial"/>
          <w:sz w:val="22"/>
          <w:szCs w:val="22"/>
        </w:rPr>
        <w:t>…….</w:t>
      </w:r>
      <w:r w:rsidRPr="00F77D1F">
        <w:rPr>
          <w:rFonts w:ascii="Arial" w:hAnsi="Arial" w:cs="Arial"/>
          <w:sz w:val="22"/>
          <w:szCs w:val="22"/>
        </w:rPr>
        <w:t>………………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…….</w:t>
      </w:r>
    </w:p>
    <w:p w14:paraId="007CF81D" w14:textId="77777777" w:rsidR="005460CD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………………………………………………………….</w:t>
      </w:r>
    </w:p>
    <w:p w14:paraId="55471C2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14:paraId="240F8658" w14:textId="77777777" w:rsidR="005460CD" w:rsidRPr="00B97077" w:rsidRDefault="005460CD" w:rsidP="005460C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14:paraId="02A1A72E" w14:textId="77777777" w:rsidR="005460CD" w:rsidRPr="00A52CAD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14:paraId="0E972E96" w14:textId="77777777" w:rsidR="005460CD" w:rsidRPr="00A52CAD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14:paraId="58E2DDAD" w14:textId="77777777" w:rsidR="005460CD" w:rsidRPr="00A52CAD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14:paraId="125F14A3" w14:textId="77777777" w:rsidR="005460CD" w:rsidRPr="00B97077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  <w:t>………………………………………………………………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14:paraId="64A75C12" w14:textId="77777777" w:rsidR="005460CD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14:paraId="03841AD9" w14:textId="77777777" w:rsidR="005460CD" w:rsidRPr="00F77D1F" w:rsidRDefault="005460CD" w:rsidP="005460C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Udzielamy/zapewniamy</w:t>
      </w:r>
      <w:r w:rsidRPr="00F77D1F">
        <w:rPr>
          <w:rFonts w:ascii="Arial" w:hAnsi="Arial" w:cs="Arial"/>
          <w:sz w:val="22"/>
          <w:szCs w:val="22"/>
        </w:rPr>
        <w:t>……………</w:t>
      </w:r>
      <w:r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>
        <w:rPr>
          <w:rFonts w:ascii="Arial" w:hAnsi="Arial" w:cs="Arial"/>
          <w:sz w:val="22"/>
          <w:szCs w:val="22"/>
        </w:rPr>
        <w:t>…</w:t>
      </w:r>
    </w:p>
    <w:p w14:paraId="7E06B76B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………………….</w:t>
      </w:r>
      <w:r>
        <w:rPr>
          <w:rFonts w:ascii="Arial" w:hAnsi="Arial" w:cs="Arial"/>
          <w:sz w:val="22"/>
          <w:szCs w:val="22"/>
        </w:rPr>
        <w:t>.</w:t>
      </w:r>
    </w:p>
    <w:p w14:paraId="62B773BD" w14:textId="77777777" w:rsidR="005460CD" w:rsidRPr="000E1AB0" w:rsidRDefault="005460CD" w:rsidP="005460CD">
      <w:pPr>
        <w:tabs>
          <w:tab w:val="left" w:pos="0"/>
          <w:tab w:val="left" w:pos="426"/>
        </w:tabs>
        <w:spacing w:after="120" w:line="360" w:lineRule="auto"/>
        <w:ind w:right="-11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(w zależności od kryteriów</w:t>
      </w:r>
      <w:r>
        <w:rPr>
          <w:rFonts w:ascii="Arial" w:hAnsi="Arial" w:cs="Arial"/>
          <w:sz w:val="20"/>
          <w:szCs w:val="20"/>
        </w:rPr>
        <w:t xml:space="preserve"> </w:t>
      </w:r>
      <w:r w:rsidRPr="000E1AB0">
        <w:rPr>
          <w:rFonts w:ascii="Arial" w:hAnsi="Arial" w:cs="Arial"/>
          <w:sz w:val="20"/>
          <w:szCs w:val="20"/>
        </w:rPr>
        <w:t xml:space="preserve">określonych przez Zamawiającego w Formularzu oferty </w:t>
      </w:r>
      <w:r w:rsidRPr="000E1AB0">
        <w:rPr>
          <w:rFonts w:ascii="Arial" w:hAnsi="Arial" w:cs="Arial"/>
          <w:sz w:val="20"/>
          <w:szCs w:val="20"/>
        </w:rPr>
        <w:br/>
        <w:t>w części A</w:t>
      </w:r>
      <w:r>
        <w:rPr>
          <w:rFonts w:ascii="Arial" w:hAnsi="Arial" w:cs="Arial"/>
          <w:sz w:val="20"/>
          <w:szCs w:val="20"/>
        </w:rPr>
        <w:t xml:space="preserve"> </w:t>
      </w:r>
      <w:r w:rsidRPr="000E1AB0">
        <w:rPr>
          <w:rFonts w:ascii="Arial" w:hAnsi="Arial" w:cs="Arial"/>
          <w:sz w:val="20"/>
          <w:szCs w:val="20"/>
        </w:rPr>
        <w:t>w pkt 6)</w:t>
      </w:r>
    </w:p>
    <w:p w14:paraId="32DFFAD8" w14:textId="0393E59A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lastRenderedPageBreak/>
        <w:t xml:space="preserve">Oświadczamy, iż uważamy się za związanych z niniejszą ofertą </w:t>
      </w:r>
      <w:r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</w:t>
      </w:r>
      <w:r w:rsidR="00B76FD4">
        <w:rPr>
          <w:rFonts w:ascii="Arial" w:hAnsi="Arial" w:cs="Arial"/>
        </w:rPr>
        <w:t>…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14:paraId="7DB50C5C" w14:textId="485A6F8E" w:rsidR="005460CD" w:rsidRPr="00546FEB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że zapoznaliśmy się z opisem przedmiotu zamówienia </w:t>
      </w:r>
      <w:r w:rsidRPr="00B97077">
        <w:rPr>
          <w:rFonts w:ascii="Arial" w:hAnsi="Arial" w:cs="Arial"/>
          <w:b/>
        </w:rPr>
        <w:br/>
      </w:r>
      <w:r w:rsidRPr="000E1AB0">
        <w:rPr>
          <w:rFonts w:ascii="Arial" w:hAnsi="Arial" w:cs="Arial"/>
          <w:sz w:val="22"/>
          <w:szCs w:val="22"/>
        </w:rPr>
        <w:t>oraz ogólnymi warunkami umowy</w:t>
      </w:r>
      <w:r>
        <w:rPr>
          <w:rFonts w:ascii="Arial" w:hAnsi="Arial" w:cs="Arial"/>
          <w:sz w:val="22"/>
          <w:szCs w:val="22"/>
        </w:rPr>
        <w:t xml:space="preserve"> </w:t>
      </w:r>
      <w:r w:rsidRPr="00B97077">
        <w:rPr>
          <w:rFonts w:ascii="Arial" w:hAnsi="Arial" w:cs="Arial"/>
          <w:b/>
        </w:rPr>
        <w:t>i nie wnosimy do nich zastrzeżeń.</w:t>
      </w:r>
    </w:p>
    <w:p w14:paraId="25A81657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14:paraId="3C6DD741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14:paraId="5CE7B5AC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14:paraId="40317840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Pr="00B97077">
        <w:rPr>
          <w:rFonts w:ascii="Arial" w:hAnsi="Arial" w:cs="Arial"/>
        </w:rPr>
        <w:br/>
        <w:t>do wykonania zamówienia,</w:t>
      </w:r>
    </w:p>
    <w:p w14:paraId="44DF1740" w14:textId="77777777" w:rsidR="005460CD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14:paraId="3D8BD096" w14:textId="77777777" w:rsidR="005460CD" w:rsidRPr="00EC1AA2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14:paraId="37CDD845" w14:textId="77777777" w:rsidR="005460CD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>w przypadku wyboru naszej oferty, do zawarcia umowy z uwzględnieniem za</w:t>
      </w:r>
      <w:r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</w:t>
      </w:r>
      <w:r>
        <w:rPr>
          <w:rFonts w:ascii="Arial" w:hAnsi="Arial" w:cs="Arial"/>
          <w:b/>
        </w:rPr>
        <w:br/>
      </w:r>
      <w:r w:rsidRPr="008F44CF">
        <w:rPr>
          <w:rFonts w:ascii="Arial" w:hAnsi="Arial" w:cs="Arial"/>
          <w:b/>
        </w:rPr>
        <w:t xml:space="preserve">i terminie wyznaczonym przez Zamawiającego. </w:t>
      </w:r>
    </w:p>
    <w:p w14:paraId="6EEE975F" w14:textId="77777777" w:rsidR="005460CD" w:rsidRPr="00546FEB" w:rsidRDefault="005460CD" w:rsidP="005460CD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  <w:sz w:val="16"/>
          <w:szCs w:val="16"/>
        </w:rPr>
      </w:pPr>
      <w:r w:rsidRPr="00546FEB">
        <w:rPr>
          <w:rFonts w:ascii="Arial" w:hAnsi="Arial" w:cs="Arial"/>
          <w:sz w:val="16"/>
          <w:szCs w:val="16"/>
        </w:rPr>
        <w:t>(w przypadku gdy Zamawiający zamierza zawrzeć z Wykonawcą umowę w formie pisemnej</w:t>
      </w:r>
      <w:r w:rsidRPr="00546FEB">
        <w:rPr>
          <w:rFonts w:ascii="Arial" w:hAnsi="Arial" w:cs="Arial"/>
          <w:sz w:val="16"/>
          <w:szCs w:val="16"/>
        </w:rPr>
        <w:br/>
        <w:t>na wykonanie zamówienia)</w:t>
      </w:r>
    </w:p>
    <w:p w14:paraId="5231FC37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14:paraId="62A5A89D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084278B0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791CAFC2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5C8F8BAD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09EE62C3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194F906F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1C64B1A4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14:paraId="5DFFA6B6" w14:textId="77777777" w:rsidR="005460CD" w:rsidRPr="0037124C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33AB6E8F" w14:textId="77777777" w:rsidR="005460CD" w:rsidRPr="0037124C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52BD20A4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3C9A125D" w14:textId="77777777" w:rsidR="005460CD" w:rsidRPr="0037124C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37124C">
        <w:rPr>
          <w:rFonts w:ascii="Arial" w:hAnsi="Arial" w:cs="Arial"/>
          <w:sz w:val="20"/>
          <w:szCs w:val="20"/>
        </w:rPr>
        <w:t>(podpis osoby uprawnionej)</w:t>
      </w:r>
    </w:p>
    <w:p w14:paraId="7DBF4B01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35D9B647" w14:textId="77777777" w:rsidR="005460CD" w:rsidRDefault="005460CD" w:rsidP="00A419F8">
      <w:pPr>
        <w:tabs>
          <w:tab w:val="left" w:pos="0"/>
        </w:tabs>
        <w:ind w:right="-12"/>
        <w:rPr>
          <w:rFonts w:ascii="Arial" w:hAnsi="Arial" w:cs="Arial"/>
          <w:sz w:val="20"/>
          <w:szCs w:val="20"/>
        </w:rPr>
      </w:pPr>
    </w:p>
    <w:p w14:paraId="7C329EC7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3D022218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Pr="0037124C">
        <w:rPr>
          <w:rFonts w:ascii="Arial" w:hAnsi="Arial" w:cs="Arial"/>
          <w:sz w:val="20"/>
          <w:szCs w:val="20"/>
        </w:rPr>
        <w:t>pieczęć Wykonawcy)</w:t>
      </w:r>
    </w:p>
    <w:p w14:paraId="15E2B87B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35CBFE48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6DE6E173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4D63FC0D" w14:textId="77777777" w:rsidR="005460CD" w:rsidRDefault="005460CD" w:rsidP="005460CD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14:paraId="0FC9618E" w14:textId="77777777" w:rsidR="005460CD" w:rsidRPr="0062513F" w:rsidRDefault="005460CD" w:rsidP="005460CD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p w14:paraId="7D862F54" w14:textId="77777777" w:rsidR="00DA46A9" w:rsidRPr="008C2F83" w:rsidRDefault="00DA46A9" w:rsidP="005460CD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sectPr w:rsidR="00DA46A9" w:rsidRPr="008C2F83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1593D3" w14:textId="77777777" w:rsidR="0099613B" w:rsidRDefault="0099613B" w:rsidP="00DE54AE">
      <w:r>
        <w:separator/>
      </w:r>
    </w:p>
  </w:endnote>
  <w:endnote w:type="continuationSeparator" w:id="0">
    <w:p w14:paraId="3B80D99F" w14:textId="77777777" w:rsidR="0099613B" w:rsidRDefault="0099613B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914AD4" w14:textId="77777777" w:rsidR="0099613B" w:rsidRDefault="0099613B" w:rsidP="00DE54AE">
      <w:r>
        <w:separator/>
      </w:r>
    </w:p>
  </w:footnote>
  <w:footnote w:type="continuationSeparator" w:id="0">
    <w:p w14:paraId="2E52A5D1" w14:textId="77777777" w:rsidR="0099613B" w:rsidRDefault="0099613B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9965197">
    <w:abstractNumId w:val="12"/>
  </w:num>
  <w:num w:numId="2" w16cid:durableId="186975704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1"/>
  </w:num>
  <w:num w:numId="4" w16cid:durableId="72371638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7"/>
  </w:num>
  <w:num w:numId="8" w16cid:durableId="68577954">
    <w:abstractNumId w:val="12"/>
  </w:num>
  <w:num w:numId="9" w16cid:durableId="2069260333">
    <w:abstractNumId w:val="0"/>
  </w:num>
  <w:num w:numId="10" w16cid:durableId="385882430">
    <w:abstractNumId w:val="10"/>
  </w:num>
  <w:num w:numId="11" w16cid:durableId="1939755266">
    <w:abstractNumId w:val="1"/>
  </w:num>
  <w:num w:numId="12" w16cid:durableId="1611931176">
    <w:abstractNumId w:val="13"/>
  </w:num>
  <w:num w:numId="13" w16cid:durableId="1517160551">
    <w:abstractNumId w:val="14"/>
  </w:num>
  <w:num w:numId="14" w16cid:durableId="1678457623">
    <w:abstractNumId w:val="15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13929"/>
    <w:rsid w:val="00013FF5"/>
    <w:rsid w:val="00023294"/>
    <w:rsid w:val="00033FE1"/>
    <w:rsid w:val="000516F0"/>
    <w:rsid w:val="000539D2"/>
    <w:rsid w:val="00055396"/>
    <w:rsid w:val="00066977"/>
    <w:rsid w:val="000777D0"/>
    <w:rsid w:val="000829BA"/>
    <w:rsid w:val="000A0E0E"/>
    <w:rsid w:val="000E1AB0"/>
    <w:rsid w:val="001103BC"/>
    <w:rsid w:val="0012065C"/>
    <w:rsid w:val="001234C9"/>
    <w:rsid w:val="00127BBF"/>
    <w:rsid w:val="00137AF4"/>
    <w:rsid w:val="001445D9"/>
    <w:rsid w:val="0014536E"/>
    <w:rsid w:val="001502DF"/>
    <w:rsid w:val="0015380F"/>
    <w:rsid w:val="00165173"/>
    <w:rsid w:val="001853C3"/>
    <w:rsid w:val="001C4367"/>
    <w:rsid w:val="001D7663"/>
    <w:rsid w:val="001F44E4"/>
    <w:rsid w:val="00210CFC"/>
    <w:rsid w:val="002118FE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3EB5"/>
    <w:rsid w:val="0030790B"/>
    <w:rsid w:val="003110D5"/>
    <w:rsid w:val="00335076"/>
    <w:rsid w:val="0037124C"/>
    <w:rsid w:val="003A624E"/>
    <w:rsid w:val="003B4785"/>
    <w:rsid w:val="003D2820"/>
    <w:rsid w:val="003E7E2E"/>
    <w:rsid w:val="00433B9E"/>
    <w:rsid w:val="0044763B"/>
    <w:rsid w:val="004820D3"/>
    <w:rsid w:val="00486F66"/>
    <w:rsid w:val="00497D98"/>
    <w:rsid w:val="004A44B1"/>
    <w:rsid w:val="004C13CD"/>
    <w:rsid w:val="004F313A"/>
    <w:rsid w:val="004F67CB"/>
    <w:rsid w:val="00501518"/>
    <w:rsid w:val="00515D08"/>
    <w:rsid w:val="0053101D"/>
    <w:rsid w:val="005460CD"/>
    <w:rsid w:val="00546FEB"/>
    <w:rsid w:val="005A6693"/>
    <w:rsid w:val="005A7CEA"/>
    <w:rsid w:val="005B1C47"/>
    <w:rsid w:val="005C588F"/>
    <w:rsid w:val="005D1504"/>
    <w:rsid w:val="005D7949"/>
    <w:rsid w:val="005E2385"/>
    <w:rsid w:val="00611939"/>
    <w:rsid w:val="006154A4"/>
    <w:rsid w:val="0062513F"/>
    <w:rsid w:val="006339BE"/>
    <w:rsid w:val="00635154"/>
    <w:rsid w:val="00642903"/>
    <w:rsid w:val="00655B20"/>
    <w:rsid w:val="00683A49"/>
    <w:rsid w:val="006C20E5"/>
    <w:rsid w:val="006C3C73"/>
    <w:rsid w:val="006D5A35"/>
    <w:rsid w:val="0071162B"/>
    <w:rsid w:val="0072244C"/>
    <w:rsid w:val="007239D3"/>
    <w:rsid w:val="0073574F"/>
    <w:rsid w:val="00750C8E"/>
    <w:rsid w:val="0077663E"/>
    <w:rsid w:val="007D7C92"/>
    <w:rsid w:val="007F6A81"/>
    <w:rsid w:val="0082081F"/>
    <w:rsid w:val="00827FF2"/>
    <w:rsid w:val="00834C63"/>
    <w:rsid w:val="00844CCA"/>
    <w:rsid w:val="00867EB4"/>
    <w:rsid w:val="00893BF0"/>
    <w:rsid w:val="008B58C3"/>
    <w:rsid w:val="008B661C"/>
    <w:rsid w:val="008C2F83"/>
    <w:rsid w:val="008E2E41"/>
    <w:rsid w:val="008F44CF"/>
    <w:rsid w:val="0090151A"/>
    <w:rsid w:val="00907850"/>
    <w:rsid w:val="009244AC"/>
    <w:rsid w:val="00944BA4"/>
    <w:rsid w:val="00956757"/>
    <w:rsid w:val="009579B4"/>
    <w:rsid w:val="00966BDA"/>
    <w:rsid w:val="00981718"/>
    <w:rsid w:val="00992F86"/>
    <w:rsid w:val="0099613B"/>
    <w:rsid w:val="009B56C6"/>
    <w:rsid w:val="009B760D"/>
    <w:rsid w:val="009E18DA"/>
    <w:rsid w:val="009E271C"/>
    <w:rsid w:val="00A03E98"/>
    <w:rsid w:val="00A15CDC"/>
    <w:rsid w:val="00A36745"/>
    <w:rsid w:val="00A419F8"/>
    <w:rsid w:val="00A52CAD"/>
    <w:rsid w:val="00A71E0A"/>
    <w:rsid w:val="00A972C3"/>
    <w:rsid w:val="00AB0EFA"/>
    <w:rsid w:val="00B02D97"/>
    <w:rsid w:val="00B03BF0"/>
    <w:rsid w:val="00B53CBD"/>
    <w:rsid w:val="00B73CC7"/>
    <w:rsid w:val="00B76FD4"/>
    <w:rsid w:val="00B8493D"/>
    <w:rsid w:val="00B96C78"/>
    <w:rsid w:val="00B97077"/>
    <w:rsid w:val="00BA3337"/>
    <w:rsid w:val="00BB2B74"/>
    <w:rsid w:val="00BC1A90"/>
    <w:rsid w:val="00BC31CE"/>
    <w:rsid w:val="00BE2788"/>
    <w:rsid w:val="00BE5EA3"/>
    <w:rsid w:val="00C00EE6"/>
    <w:rsid w:val="00C14A2C"/>
    <w:rsid w:val="00C207ED"/>
    <w:rsid w:val="00C356A9"/>
    <w:rsid w:val="00C45D8C"/>
    <w:rsid w:val="00C9604D"/>
    <w:rsid w:val="00CA02C4"/>
    <w:rsid w:val="00D103A0"/>
    <w:rsid w:val="00D1626C"/>
    <w:rsid w:val="00D27B2F"/>
    <w:rsid w:val="00D3611B"/>
    <w:rsid w:val="00D51D57"/>
    <w:rsid w:val="00D7318B"/>
    <w:rsid w:val="00D8042D"/>
    <w:rsid w:val="00D82E7A"/>
    <w:rsid w:val="00DA23F0"/>
    <w:rsid w:val="00DA46A9"/>
    <w:rsid w:val="00DE54AE"/>
    <w:rsid w:val="00DF4808"/>
    <w:rsid w:val="00E00A7B"/>
    <w:rsid w:val="00E11039"/>
    <w:rsid w:val="00E145AF"/>
    <w:rsid w:val="00E21B91"/>
    <w:rsid w:val="00E23F88"/>
    <w:rsid w:val="00E45311"/>
    <w:rsid w:val="00E5369F"/>
    <w:rsid w:val="00E55D80"/>
    <w:rsid w:val="00E650A0"/>
    <w:rsid w:val="00E8424A"/>
    <w:rsid w:val="00EB24EB"/>
    <w:rsid w:val="00EC1AA2"/>
    <w:rsid w:val="00EE782C"/>
    <w:rsid w:val="00F023AB"/>
    <w:rsid w:val="00F02711"/>
    <w:rsid w:val="00F06CB3"/>
    <w:rsid w:val="00F23250"/>
    <w:rsid w:val="00F32A3B"/>
    <w:rsid w:val="00F35A1D"/>
    <w:rsid w:val="00F46BDA"/>
    <w:rsid w:val="00F55FE6"/>
    <w:rsid w:val="00F77D1F"/>
    <w:rsid w:val="00F9572A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D9BDEB94-DE42-4DC3-99BC-D4BF8B1F0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27</TotalTime>
  <Pages>2</Pages>
  <Words>435</Words>
  <Characters>2614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20</cp:revision>
  <cp:lastPrinted>2013-12-10T09:15:00Z</cp:lastPrinted>
  <dcterms:created xsi:type="dcterms:W3CDTF">2026-01-07T13:32:00Z</dcterms:created>
  <dcterms:modified xsi:type="dcterms:W3CDTF">2026-04-13T07:38:00Z</dcterms:modified>
</cp:coreProperties>
</file>