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14:paraId="0EEF54D4" w14:textId="77777777" w:rsidTr="00C2340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439B5B0A" w14:textId="77777777" w:rsidR="002E3918" w:rsidRDefault="009870FA" w:rsidP="009870FA">
            <w:pPr>
              <w:pStyle w:val="Nagwek2"/>
            </w:pPr>
            <w:r>
              <w:rPr>
                <w:noProof/>
              </w:rPr>
              <w:pict w14:anchorId="6C3E8B2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588869" r:id="rId10"/>
              </w:pict>
            </w:r>
          </w:p>
          <w:p w14:paraId="3A0063D4" w14:textId="77777777" w:rsidR="002E3918" w:rsidRDefault="002E3918" w:rsidP="00C2340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3C0283A6" w14:textId="77777777" w:rsidR="002E3918" w:rsidRDefault="002E3918" w:rsidP="00C23404">
            <w:pPr>
              <w:jc w:val="center"/>
              <w:rPr>
                <w:rFonts w:ascii="Arial Narrow" w:hAnsi="Arial Narrow" w:cs="Arial"/>
              </w:rPr>
            </w:pPr>
          </w:p>
          <w:p w14:paraId="478143A8" w14:textId="77777777" w:rsidR="002E3918" w:rsidRDefault="002E3918" w:rsidP="00C2340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450D6164" w14:textId="77777777" w:rsidR="002E3918" w:rsidRDefault="002E3918" w:rsidP="00C2340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D5E1F9B" w14:textId="77777777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E96027D" w14:textId="77777777"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14:paraId="2BEA351A" w14:textId="73C7349A"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036181">
        <w:rPr>
          <w:rFonts w:ascii="Arial" w:eastAsia="Arial" w:hAnsi="Arial" w:cs="Arial"/>
        </w:rPr>
        <w:t>07</w:t>
      </w:r>
      <w:r w:rsidR="009B7FEA">
        <w:rPr>
          <w:rFonts w:ascii="Arial" w:eastAsia="Arial" w:hAnsi="Arial" w:cs="Arial"/>
        </w:rPr>
        <w:t>.0</w:t>
      </w:r>
      <w:r w:rsidR="00036181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14:paraId="5303E90E" w14:textId="77777777"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14:paraId="5810AA48" w14:textId="77777777"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14:paraId="12617116" w14:textId="34E88EF5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7E56E7">
        <w:rPr>
          <w:rFonts w:ascii="Arial" w:eastAsia="Arial" w:hAnsi="Arial" w:cs="Arial"/>
          <w:b/>
          <w:sz w:val="22"/>
          <w:szCs w:val="22"/>
        </w:rPr>
        <w:t xml:space="preserve"> 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036181">
        <w:rPr>
          <w:rFonts w:ascii="Arial Narrow" w:hAnsi="Arial Narrow"/>
          <w:b/>
        </w:rPr>
        <w:t xml:space="preserve"> </w:t>
      </w:r>
      <w:r w:rsidR="009870FA">
        <w:rPr>
          <w:rFonts w:ascii="Arial Narrow" w:hAnsi="Arial Narrow"/>
          <w:b/>
        </w:rPr>
        <w:t>370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3F3C262B" w14:textId="77777777"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01911CE9" w14:textId="77777777"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370ECF97" w14:textId="77777777"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14:paraId="4E3EAF7E" w14:textId="77777777"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14:paraId="55DF5FB2" w14:textId="77777777"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14:paraId="75671138" w14:textId="77777777"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14:paraId="0E0C7E38" w14:textId="77777777"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14:paraId="1052DAFA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14:paraId="55A757E0" w14:textId="77777777"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14:paraId="0FE308EA" w14:textId="77777777"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14:paraId="13D9B900" w14:textId="77777777"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14:paraId="229AED20" w14:textId="2D44F4D8" w:rsidR="000829BA" w:rsidRPr="007E56E7" w:rsidRDefault="00036181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036181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Pr="00036181">
        <w:rPr>
          <w:rFonts w:ascii="Arial" w:hAnsi="Arial" w:cs="Arial"/>
          <w:b/>
          <w:color w:val="4F81BD" w:themeColor="accent1"/>
        </w:rPr>
        <w:t>Videonasopharyngoskop</w:t>
      </w:r>
      <w:proofErr w:type="spellEnd"/>
      <w:r w:rsidRPr="00036181">
        <w:rPr>
          <w:rFonts w:ascii="Arial" w:hAnsi="Arial" w:cs="Arial"/>
          <w:b/>
          <w:color w:val="4F81BD" w:themeColor="accent1"/>
        </w:rPr>
        <w:t xml:space="preserve"> EF28</w:t>
      </w:r>
      <w:r w:rsidR="00B90AEA" w:rsidRPr="007E56E7">
        <w:rPr>
          <w:rFonts w:ascii="Arial" w:hAnsi="Arial" w:cs="Arial"/>
          <w:color w:val="4F81BD" w:themeColor="accent1"/>
          <w:sz w:val="22"/>
          <w:szCs w:val="22"/>
        </w:rPr>
        <w:t>.</w:t>
      </w:r>
    </w:p>
    <w:p w14:paraId="2C8799FA" w14:textId="77777777"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14:paraId="692ACBE2" w14:textId="4FD6DE7D" w:rsidR="00B90AEA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036181" w:rsidRPr="00036181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036181" w:rsidRPr="00036181">
        <w:rPr>
          <w:rFonts w:ascii="Arial" w:hAnsi="Arial" w:cs="Arial"/>
          <w:b/>
          <w:color w:val="4F81BD" w:themeColor="accent1"/>
        </w:rPr>
        <w:t>Videonasopharyngoskop</w:t>
      </w:r>
      <w:proofErr w:type="spellEnd"/>
      <w:r w:rsidR="00036181" w:rsidRPr="00036181">
        <w:rPr>
          <w:rFonts w:ascii="Arial" w:hAnsi="Arial" w:cs="Arial"/>
          <w:b/>
          <w:color w:val="4F81BD" w:themeColor="accent1"/>
        </w:rPr>
        <w:t xml:space="preserve"> EF28</w:t>
      </w:r>
      <w:r w:rsidR="000C47F8">
        <w:rPr>
          <w:rFonts w:ascii="Arial" w:hAnsi="Arial" w:cs="Arial"/>
          <w:b/>
          <w:color w:val="4F81BD" w:themeColor="accent1"/>
        </w:rPr>
        <w:t>, SN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:</w:t>
      </w:r>
      <w:r w:rsidR="000C47F8">
        <w:rPr>
          <w:rFonts w:ascii="Arial" w:hAnsi="Arial" w:cs="Arial"/>
          <w:b/>
          <w:color w:val="4F81BD" w:themeColor="accent1"/>
          <w:sz w:val="22"/>
          <w:szCs w:val="22"/>
        </w:rPr>
        <w:t>S07060</w:t>
      </w:r>
      <w:r w:rsidR="00036181">
        <w:rPr>
          <w:rFonts w:ascii="Arial" w:hAnsi="Arial" w:cs="Arial"/>
          <w:b/>
          <w:color w:val="4F81BD" w:themeColor="accent1"/>
          <w:sz w:val="22"/>
          <w:szCs w:val="22"/>
        </w:rPr>
        <w:t>107</w:t>
      </w:r>
      <w:r w:rsidR="000C47F8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14:paraId="29DC828E" w14:textId="0ACBC265" w:rsidR="00B90AEA" w:rsidRPr="00A53F96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</w:rPr>
      </w:pPr>
      <w:r w:rsidRPr="007E56E7">
        <w:rPr>
          <w:rFonts w:ascii="Arial" w:hAnsi="Arial" w:cs="Arial"/>
          <w:b/>
          <w:color w:val="4F81BD" w:themeColor="accent1"/>
        </w:rPr>
        <w:t>Zgłoszona awaria:</w:t>
      </w:r>
      <w:r w:rsidRPr="007E56E7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7E56E7" w:rsidRPr="00A53F96">
        <w:rPr>
          <w:rFonts w:ascii="Arial" w:hAnsi="Arial" w:cs="Arial"/>
          <w:b/>
          <w:color w:val="4F81BD" w:themeColor="accent1"/>
        </w:rPr>
        <w:t>uszkodzon</w:t>
      </w:r>
      <w:r w:rsidR="000C47F8" w:rsidRPr="00A53F96">
        <w:rPr>
          <w:rFonts w:ascii="Arial" w:hAnsi="Arial" w:cs="Arial"/>
          <w:b/>
          <w:color w:val="4F81BD" w:themeColor="accent1"/>
        </w:rPr>
        <w:t xml:space="preserve">y </w:t>
      </w:r>
      <w:r w:rsidR="00036181">
        <w:rPr>
          <w:rFonts w:ascii="Arial" w:hAnsi="Arial" w:cs="Arial"/>
          <w:b/>
          <w:color w:val="4F81BD" w:themeColor="accent1"/>
        </w:rPr>
        <w:t>wziernik wraz z kamerą</w:t>
      </w:r>
      <w:r w:rsidR="000C47F8" w:rsidRPr="00A53F96">
        <w:rPr>
          <w:rFonts w:ascii="Arial" w:hAnsi="Arial" w:cs="Arial"/>
          <w:b/>
          <w:color w:val="4F81BD" w:themeColor="accent1"/>
        </w:rPr>
        <w:t xml:space="preserve"> CMOS</w:t>
      </w:r>
      <w:r w:rsidR="00036181">
        <w:rPr>
          <w:rFonts w:ascii="Arial" w:hAnsi="Arial" w:cs="Arial"/>
          <w:b/>
          <w:color w:val="4F81BD" w:themeColor="accent1"/>
        </w:rPr>
        <w:t>, uszkodzone okablowanie</w:t>
      </w:r>
      <w:r w:rsidR="007E56E7" w:rsidRPr="00A53F96">
        <w:rPr>
          <w:rFonts w:ascii="Arial" w:hAnsi="Arial" w:cs="Arial"/>
          <w:b/>
          <w:color w:val="4F81BD" w:themeColor="accent1"/>
        </w:rPr>
        <w:t>.</w:t>
      </w:r>
    </w:p>
    <w:p w14:paraId="0B89592E" w14:textId="77777777" w:rsidR="007E56E7" w:rsidRPr="007E56E7" w:rsidRDefault="007E56E7" w:rsidP="007E56E7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 w:rsidRPr="007E56E7">
        <w:rPr>
          <w:rFonts w:ascii="Arial Narrow" w:hAnsi="Arial Narrow" w:cs="Arial"/>
          <w:color w:val="000000"/>
        </w:rPr>
        <w:t>Oferta musi zawierać koszty robocizny, niezbędnych materiałów, dojazdu lub transportu w obie strony</w:t>
      </w:r>
      <w:r w:rsidRPr="007E56E7">
        <w:rPr>
          <w:rFonts w:ascii="Arial" w:hAnsi="Arial" w:cs="Arial"/>
          <w:color w:val="000000"/>
          <w:sz w:val="22"/>
          <w:szCs w:val="22"/>
        </w:rPr>
        <w:t>.</w:t>
      </w:r>
    </w:p>
    <w:p w14:paraId="2F2EFA27" w14:textId="77777777"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14:paraId="383F65BD" w14:textId="77777777"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563BD3">
        <w:rPr>
          <w:rFonts w:ascii="Arial" w:hAnsi="Arial" w:cs="Arial"/>
          <w:b/>
          <w:color w:val="000000" w:themeColor="text1"/>
        </w:rPr>
        <w:t>14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563BD3" w:rsidRPr="00C23404">
        <w:rPr>
          <w:rFonts w:ascii="Arial" w:hAnsi="Arial" w:cs="Arial"/>
          <w:b/>
        </w:rPr>
        <w:t xml:space="preserve">roboczych od </w:t>
      </w:r>
      <w:r w:rsidR="00563BD3" w:rsidRPr="00752CED">
        <w:rPr>
          <w:rFonts w:ascii="Arial" w:hAnsi="Arial" w:cs="Arial"/>
          <w:b/>
        </w:rPr>
        <w:t>czasu otrzymania zamówienia.</w:t>
      </w:r>
    </w:p>
    <w:p w14:paraId="732EC6A5" w14:textId="77777777"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14:paraId="6487909D" w14:textId="77777777"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14:paraId="3FC3CDCC" w14:textId="7BE4671D" w:rsidR="00563BD3" w:rsidRPr="000C47F8" w:rsidRDefault="00563BD3" w:rsidP="000C47F8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0C47F8">
        <w:rPr>
          <w:rFonts w:ascii="Arial" w:hAnsi="Arial" w:cs="Arial"/>
          <w:sz w:val="22"/>
          <w:szCs w:val="22"/>
        </w:rPr>
        <w:t>3 m-ce</w:t>
      </w:r>
    </w:p>
    <w:p w14:paraId="55BAE120" w14:textId="0454B907"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0C47F8">
        <w:rPr>
          <w:rFonts w:ascii="Arial" w:hAnsi="Arial" w:cs="Arial"/>
          <w:sz w:val="22"/>
          <w:szCs w:val="22"/>
        </w:rPr>
        <w:t>Cena - 100</w:t>
      </w:r>
      <w:r w:rsidRPr="002629AD">
        <w:rPr>
          <w:rFonts w:ascii="Arial" w:hAnsi="Arial" w:cs="Arial"/>
          <w:sz w:val="22"/>
          <w:szCs w:val="22"/>
        </w:rPr>
        <w:t>%</w:t>
      </w:r>
    </w:p>
    <w:p w14:paraId="7D5B768B" w14:textId="77777777"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14:paraId="38DF9E3E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14:paraId="75C69227" w14:textId="05D39472"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9870FA">
        <w:rPr>
          <w:rFonts w:ascii="Arial" w:hAnsi="Arial" w:cs="Arial"/>
          <w:b/>
        </w:rPr>
        <w:t>14</w:t>
      </w:r>
      <w:r w:rsidR="007E56E7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036181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14:paraId="5DE1D601" w14:textId="77777777"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14:paraId="3BDBDDAC" w14:textId="77777777"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14:paraId="7CD3EC3E" w14:textId="77777777"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14:paraId="691B01C7" w14:textId="77777777"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14:paraId="4C2027DA" w14:textId="77777777"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14:paraId="08A5BA01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14:paraId="58DD69BD" w14:textId="77777777"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14:paraId="412E6C66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14:paraId="2D015EBF" w14:textId="77777777"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14:paraId="289C8920" w14:textId="77777777"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14:paraId="18454BE5" w14:textId="77777777"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14:paraId="357D5DAB" w14:textId="77777777"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14:paraId="257F3BEB" w14:textId="77777777"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1D2A7533" w14:textId="77777777"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00DEDC4E" w14:textId="77777777"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00B64759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6BDBDED9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6D01150A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5D910902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20136C9E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243AA98A" w14:textId="77777777"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7986D930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45470045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4FE23E64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35806EAD" w14:textId="77777777"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1B22AF5A" w14:textId="77777777"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14:paraId="1CADD4A2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53C30286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7B44A6F1" w14:textId="77777777"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13C56AB5" w14:textId="77777777"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179B5EAC" w14:textId="77777777"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14:paraId="3E8BB9D0" w14:textId="77777777"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14:paraId="1164256D" w14:textId="77777777"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14:paraId="49FC774D" w14:textId="77777777"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14:paraId="7579A15B" w14:textId="77777777"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14:paraId="56301ED6" w14:textId="77777777"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0F1BDE79" w14:textId="77777777"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3B327C8F" w14:textId="77777777"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14:paraId="1AE1410F" w14:textId="77777777"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14:paraId="4E899E63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108E0FD0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015BDB" w14:textId="77777777"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102DAA5E" w14:textId="77777777"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42ED8867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D96B05C" w14:textId="77777777"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14:paraId="08F88434" w14:textId="20F28A45"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7E56E7">
        <w:rPr>
          <w:rFonts w:ascii="Arial" w:eastAsia="Arial" w:hAnsi="Arial" w:cs="Arial"/>
          <w:sz w:val="22"/>
          <w:szCs w:val="22"/>
        </w:rPr>
        <w:t xml:space="preserve">       </w:t>
      </w:r>
      <w:r w:rsidRPr="009B7FEA">
        <w:rPr>
          <w:rFonts w:ascii="Arial Narrow" w:hAnsi="Arial Narrow"/>
          <w:b/>
        </w:rPr>
        <w:t xml:space="preserve"> </w:t>
      </w:r>
      <w:r w:rsidR="007E56E7">
        <w:rPr>
          <w:rFonts w:ascii="Arial Narrow" w:hAnsi="Arial Narrow"/>
          <w:b/>
        </w:rPr>
        <w:t xml:space="preserve">           </w:t>
      </w:r>
      <w:r w:rsidR="00036181">
        <w:rPr>
          <w:rFonts w:ascii="Arial Narrow" w:hAnsi="Arial Narrow"/>
          <w:b/>
        </w:rPr>
        <w:t xml:space="preserve"> </w:t>
      </w:r>
      <w:r w:rsidR="009870FA">
        <w:rPr>
          <w:rFonts w:ascii="Arial Narrow" w:hAnsi="Arial Narrow"/>
          <w:b/>
        </w:rPr>
        <w:t>370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40F47D02" w14:textId="77777777"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14:paraId="7E6C7F74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23627B28" w14:textId="77777777"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141B644F" w14:textId="77777777"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79E3D5B4" w14:textId="77777777"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348A64A2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14:paraId="3C4379A3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14:paraId="039E3371" w14:textId="77777777"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672825A1" w14:textId="77777777"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14:paraId="0A387872" w14:textId="6DACF470" w:rsidR="008C1F20" w:rsidRPr="00A53F96" w:rsidRDefault="007E56E7" w:rsidP="00A53F96">
      <w:pPr>
        <w:spacing w:line="360" w:lineRule="auto"/>
        <w:ind w:left="142" w:right="-12"/>
        <w:rPr>
          <w:rFonts w:ascii="Arial" w:hAnsi="Arial" w:cs="Arial"/>
          <w:color w:val="4F81BD" w:themeColor="accent1"/>
        </w:rPr>
      </w:pPr>
      <w:r w:rsidRPr="00A53F96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036181" w:rsidRPr="00036181">
        <w:rPr>
          <w:rFonts w:ascii="Arial" w:hAnsi="Arial" w:cs="Arial"/>
          <w:b/>
          <w:color w:val="4F81BD" w:themeColor="accent1"/>
        </w:rPr>
        <w:t>Videonasopharyngoskop</w:t>
      </w:r>
      <w:proofErr w:type="spellEnd"/>
      <w:r w:rsidR="00036181" w:rsidRPr="00036181">
        <w:rPr>
          <w:rFonts w:ascii="Arial" w:hAnsi="Arial" w:cs="Arial"/>
          <w:b/>
          <w:color w:val="4F81BD" w:themeColor="accent1"/>
        </w:rPr>
        <w:t xml:space="preserve"> EF28</w:t>
      </w:r>
      <w:r w:rsidR="008C1F20" w:rsidRPr="00A53F96">
        <w:rPr>
          <w:rFonts w:ascii="Arial" w:hAnsi="Arial" w:cs="Arial"/>
          <w:color w:val="4F81BD" w:themeColor="accent1"/>
        </w:rPr>
        <w:t>.</w:t>
      </w:r>
    </w:p>
    <w:p w14:paraId="4D41CAFA" w14:textId="643C58E5" w:rsidR="00036181" w:rsidRDefault="008C1F20" w:rsidP="00036181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A53F96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7E56E7" w:rsidRPr="00A53F96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036181" w:rsidRPr="00036181">
        <w:rPr>
          <w:rFonts w:ascii="Arial" w:hAnsi="Arial" w:cs="Arial"/>
          <w:b/>
          <w:color w:val="4F81BD" w:themeColor="accent1"/>
        </w:rPr>
        <w:t>Videonasopharyngoskop</w:t>
      </w:r>
      <w:proofErr w:type="spellEnd"/>
      <w:r w:rsidR="00036181" w:rsidRPr="00036181">
        <w:rPr>
          <w:rFonts w:ascii="Arial" w:hAnsi="Arial" w:cs="Arial"/>
          <w:b/>
          <w:color w:val="4F81BD" w:themeColor="accent1"/>
        </w:rPr>
        <w:t xml:space="preserve"> EF28</w:t>
      </w:r>
      <w:r w:rsidR="000C47F8" w:rsidRPr="00A53F96">
        <w:rPr>
          <w:rFonts w:ascii="Arial" w:hAnsi="Arial" w:cs="Arial"/>
          <w:b/>
          <w:color w:val="4F81BD" w:themeColor="accent1"/>
        </w:rPr>
        <w:t>, SN:</w:t>
      </w:r>
      <w:r w:rsidR="00036181" w:rsidRPr="00036181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036181">
        <w:rPr>
          <w:rFonts w:ascii="Arial" w:hAnsi="Arial" w:cs="Arial"/>
          <w:b/>
          <w:color w:val="4F81BD" w:themeColor="accent1"/>
          <w:sz w:val="22"/>
          <w:szCs w:val="22"/>
        </w:rPr>
        <w:t>S07060107.</w:t>
      </w:r>
    </w:p>
    <w:p w14:paraId="1D2C38B2" w14:textId="7014ACF6" w:rsidR="007E56E7" w:rsidRPr="00A53F96" w:rsidRDefault="00036181" w:rsidP="00036181">
      <w:pPr>
        <w:pStyle w:val="Akapitzlist"/>
        <w:spacing w:line="360" w:lineRule="auto"/>
        <w:ind w:left="142" w:right="-12"/>
        <w:rPr>
          <w:rFonts w:ascii="Arial" w:hAnsi="Arial" w:cs="Arial"/>
          <w:b/>
          <w:color w:val="4F81BD" w:themeColor="accent1"/>
        </w:rPr>
      </w:pPr>
      <w:r w:rsidRPr="007E56E7">
        <w:rPr>
          <w:rFonts w:ascii="Arial" w:hAnsi="Arial" w:cs="Arial"/>
          <w:b/>
          <w:color w:val="4F81BD" w:themeColor="accent1"/>
        </w:rPr>
        <w:t>Zgłoszona awaria:</w:t>
      </w:r>
      <w:r w:rsidRPr="007E56E7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Pr="00A53F96">
        <w:rPr>
          <w:rFonts w:ascii="Arial" w:hAnsi="Arial" w:cs="Arial"/>
          <w:b/>
          <w:color w:val="4F81BD" w:themeColor="accent1"/>
        </w:rPr>
        <w:t xml:space="preserve">uszkodzony </w:t>
      </w:r>
      <w:r>
        <w:rPr>
          <w:rFonts w:ascii="Arial" w:hAnsi="Arial" w:cs="Arial"/>
          <w:b/>
          <w:color w:val="4F81BD" w:themeColor="accent1"/>
        </w:rPr>
        <w:t>wziernik wraz z kamerą</w:t>
      </w:r>
      <w:r w:rsidRPr="00A53F96">
        <w:rPr>
          <w:rFonts w:ascii="Arial" w:hAnsi="Arial" w:cs="Arial"/>
          <w:b/>
          <w:color w:val="4F81BD" w:themeColor="accent1"/>
        </w:rPr>
        <w:t xml:space="preserve"> CMOS</w:t>
      </w:r>
      <w:r>
        <w:rPr>
          <w:rFonts w:ascii="Arial" w:hAnsi="Arial" w:cs="Arial"/>
          <w:b/>
          <w:color w:val="4F81BD" w:themeColor="accent1"/>
        </w:rPr>
        <w:t>, uszkodzone okablowanie</w:t>
      </w:r>
      <w:r w:rsidR="000C47F8" w:rsidRPr="00A53F96">
        <w:rPr>
          <w:rFonts w:ascii="Arial" w:hAnsi="Arial" w:cs="Arial"/>
          <w:b/>
          <w:color w:val="4F81BD" w:themeColor="accent1"/>
        </w:rPr>
        <w:t>.</w:t>
      </w:r>
    </w:p>
    <w:p w14:paraId="4487C7BA" w14:textId="77777777" w:rsidR="007D7C92" w:rsidRPr="00B97077" w:rsidRDefault="007D7C92" w:rsidP="007E56E7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2805F3DA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0768BE67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585D1E7A" w14:textId="1EF7B855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0C47F8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475D95">
        <w:rPr>
          <w:rFonts w:ascii="Arial" w:hAnsi="Arial" w:cs="Arial"/>
          <w:sz w:val="22"/>
          <w:szCs w:val="22"/>
        </w:rPr>
        <w:t>..……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0C47F8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...</w:t>
      </w:r>
    </w:p>
    <w:p w14:paraId="07671CD8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19CA3AE0" w14:textId="4A3C6C64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</w:t>
      </w:r>
      <w:r w:rsidR="00475D95">
        <w:rPr>
          <w:rFonts w:ascii="Arial" w:hAnsi="Arial" w:cs="Arial"/>
          <w:sz w:val="22"/>
          <w:szCs w:val="22"/>
        </w:rPr>
        <w:t>…….</w:t>
      </w:r>
      <w:r w:rsidR="000C47F8">
        <w:rPr>
          <w:rFonts w:ascii="Arial" w:hAnsi="Arial" w:cs="Arial"/>
          <w:sz w:val="22"/>
          <w:szCs w:val="22"/>
        </w:rPr>
        <w:t>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7E4163E3" w14:textId="77777777"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2DA1E45E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14:paraId="36C2A904" w14:textId="77777777"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14:paraId="64DAC123" w14:textId="77777777"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37304EE1" w14:textId="77777777"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534EEE8B" w14:textId="77777777"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14:paraId="16223E6A" w14:textId="77777777"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3AC11BE9" w14:textId="77777777"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14:paraId="1D58845A" w14:textId="77777777"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67DA27D7" w14:textId="77777777" w:rsidR="00B03BF0" w:rsidRPr="00B97077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14:paraId="37375752" w14:textId="77777777"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611DB410" w14:textId="77777777"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14:paraId="4B91AA65" w14:textId="77777777"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14:paraId="2E42C3B4" w14:textId="77777777"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14:paraId="525A9027" w14:textId="77777777"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759181C" w14:textId="77777777"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14:paraId="2FFED240" w14:textId="77777777"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5DD4A043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41152154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62AC5813" w14:textId="77777777"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14:paraId="08BBB276" w14:textId="77777777"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23BA1F60" w14:textId="77777777"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6527CCB" w14:textId="77777777"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14:paraId="158A4633" w14:textId="77777777"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14:paraId="74B3CCD2" w14:textId="77777777"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30C57A45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22F064C9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B5743F0" w14:textId="77777777"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DD654FB" w14:textId="77777777"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28718B3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3CB33A4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7588DF49" w14:textId="77777777"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1EEAFA05" w14:textId="77777777"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7864717" w14:textId="77777777"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621CD1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0FF84124" w14:textId="77777777"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14:paraId="41E7B2EE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0C83EC8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D1D7531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E25C06C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0953F775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7548FFAB" w14:textId="77777777"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14:paraId="0C853DDB" w14:textId="77777777"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EA2C26A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75093DC3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7E935959" w14:textId="77777777"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75D7A0BE" w14:textId="77777777"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CD9485" w14:textId="77777777" w:rsidR="002E6901" w:rsidRDefault="002E6901" w:rsidP="00DE54AE">
      <w:r>
        <w:separator/>
      </w:r>
    </w:p>
  </w:endnote>
  <w:endnote w:type="continuationSeparator" w:id="0">
    <w:p w14:paraId="62925520" w14:textId="77777777" w:rsidR="002E6901" w:rsidRDefault="002E6901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ADC9EB" w14:textId="77777777" w:rsidR="002E6901" w:rsidRDefault="002E6901" w:rsidP="00DE54AE">
      <w:r>
        <w:separator/>
      </w:r>
    </w:p>
  </w:footnote>
  <w:footnote w:type="continuationSeparator" w:id="0">
    <w:p w14:paraId="76CA4DC5" w14:textId="77777777" w:rsidR="002E6901" w:rsidRDefault="002E6901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3FE1"/>
    <w:rsid w:val="00036181"/>
    <w:rsid w:val="000539D2"/>
    <w:rsid w:val="00055396"/>
    <w:rsid w:val="00066977"/>
    <w:rsid w:val="000777D0"/>
    <w:rsid w:val="000829BA"/>
    <w:rsid w:val="000A0E0E"/>
    <w:rsid w:val="000C47F8"/>
    <w:rsid w:val="000E1AB0"/>
    <w:rsid w:val="000E3C39"/>
    <w:rsid w:val="001103BC"/>
    <w:rsid w:val="001234C9"/>
    <w:rsid w:val="00127BBF"/>
    <w:rsid w:val="00137AF4"/>
    <w:rsid w:val="00142CE0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E6901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75D95"/>
    <w:rsid w:val="004820D3"/>
    <w:rsid w:val="00486F66"/>
    <w:rsid w:val="004A44B1"/>
    <w:rsid w:val="004F67CB"/>
    <w:rsid w:val="00515D08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C20E5"/>
    <w:rsid w:val="0071162B"/>
    <w:rsid w:val="0072244C"/>
    <w:rsid w:val="00750C8E"/>
    <w:rsid w:val="0077663E"/>
    <w:rsid w:val="007A2A77"/>
    <w:rsid w:val="007D7C92"/>
    <w:rsid w:val="007E56E7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870FA"/>
    <w:rsid w:val="00992F86"/>
    <w:rsid w:val="009B56C6"/>
    <w:rsid w:val="009B760D"/>
    <w:rsid w:val="009B7FEA"/>
    <w:rsid w:val="009E18DA"/>
    <w:rsid w:val="009E271C"/>
    <w:rsid w:val="00A36745"/>
    <w:rsid w:val="00A52CAD"/>
    <w:rsid w:val="00A53F96"/>
    <w:rsid w:val="00A71E0A"/>
    <w:rsid w:val="00A972C3"/>
    <w:rsid w:val="00B02D97"/>
    <w:rsid w:val="00B03BF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23404"/>
    <w:rsid w:val="00C356A9"/>
    <w:rsid w:val="00C45D8C"/>
    <w:rsid w:val="00C9604D"/>
    <w:rsid w:val="00CA02C4"/>
    <w:rsid w:val="00D103A0"/>
    <w:rsid w:val="00D34644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3772"/>
    <w:rsid w:val="00E45311"/>
    <w:rsid w:val="00E5369F"/>
    <w:rsid w:val="00E55D80"/>
    <w:rsid w:val="00E650A0"/>
    <w:rsid w:val="00E8424A"/>
    <w:rsid w:val="00EB24EB"/>
    <w:rsid w:val="00EC1AA2"/>
    <w:rsid w:val="00ED1131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554B0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A4467-435D-453C-A8E3-2918C633B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23</TotalTime>
  <Pages>5</Pages>
  <Words>1346</Words>
  <Characters>8080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7</cp:revision>
  <cp:lastPrinted>2013-12-10T09:15:00Z</cp:lastPrinted>
  <dcterms:created xsi:type="dcterms:W3CDTF">2026-02-11T11:46:00Z</dcterms:created>
  <dcterms:modified xsi:type="dcterms:W3CDTF">2026-04-13T10:35:00Z</dcterms:modified>
</cp:coreProperties>
</file>