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560133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662B62CC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735C34">
        <w:rPr>
          <w:rFonts w:ascii="Arial" w:eastAsia="Arial" w:hAnsi="Arial" w:cs="Arial"/>
        </w:rPr>
        <w:t>05</w:t>
      </w:r>
      <w:r w:rsidR="00B53CBD">
        <w:rPr>
          <w:rFonts w:ascii="Arial" w:eastAsia="Arial" w:hAnsi="Arial" w:cs="Arial"/>
        </w:rPr>
        <w:t>-0</w:t>
      </w:r>
      <w:r w:rsidR="00735C34">
        <w:rPr>
          <w:rFonts w:ascii="Arial" w:eastAsia="Arial" w:hAnsi="Arial" w:cs="Arial"/>
        </w:rPr>
        <w:t>5</w:t>
      </w:r>
      <w:r w:rsidR="00B53CBD">
        <w:rPr>
          <w:rFonts w:ascii="Arial" w:eastAsia="Arial" w:hAnsi="Arial" w:cs="Arial"/>
        </w:rPr>
        <w:t>-2026r.</w:t>
      </w:r>
    </w:p>
    <w:p w14:paraId="404430F9" w14:textId="24160852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C234DB">
        <w:rPr>
          <w:rFonts w:ascii="Arial" w:eastAsia="Arial" w:hAnsi="Arial" w:cs="Arial"/>
          <w:sz w:val="22"/>
          <w:szCs w:val="22"/>
        </w:rPr>
        <w:t xml:space="preserve"> </w:t>
      </w:r>
      <w:r w:rsidR="002D7576">
        <w:rPr>
          <w:rFonts w:ascii="Arial" w:eastAsia="Arial" w:hAnsi="Arial" w:cs="Arial"/>
          <w:sz w:val="22"/>
          <w:szCs w:val="22"/>
        </w:rPr>
        <w:t>470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355E41BC" w14:textId="77777777" w:rsidR="00735C34" w:rsidRPr="00E5672C" w:rsidRDefault="00735C34" w:rsidP="00735C34">
      <w:pPr>
        <w:pStyle w:val="HTML-wstpniesformatowany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Pr="001C14BB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Nić syntetyczna niewchłanialna-monofilament, nylon</w:t>
      </w:r>
      <w:r>
        <w:rPr>
          <w:rFonts w:ascii="Times New Roman" w:hAnsi="Times New Roman"/>
          <w:b/>
          <w:sz w:val="24"/>
          <w:szCs w:val="24"/>
        </w:rPr>
        <w:t xml:space="preserve"> 24szt. . </w:t>
      </w:r>
      <w:r w:rsidRPr="00E5672C">
        <w:rPr>
          <w:rFonts w:ascii="Times New Roman" w:hAnsi="Times New Roman"/>
          <w:b/>
          <w:sz w:val="24"/>
          <w:szCs w:val="24"/>
        </w:rPr>
        <w:t>Opis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0ED35841" w14:textId="38EA1CD9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046726D5" w:rsidR="005460CD" w:rsidRPr="00A52CAD" w:rsidRDefault="00DE1DB2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1A40914A" w:rsidR="005460CD" w:rsidRPr="00A52CAD" w:rsidRDefault="00DE1DB2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2EAD61AC" w14:textId="2FF0079F" w:rsidR="005460CD" w:rsidRDefault="005460CD" w:rsidP="00B05364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C4CC6A" w14:textId="77777777" w:rsidR="00773E07" w:rsidRDefault="00773E07" w:rsidP="00DE54AE">
      <w:r>
        <w:separator/>
      </w:r>
    </w:p>
  </w:endnote>
  <w:endnote w:type="continuationSeparator" w:id="0">
    <w:p w14:paraId="364D4C17" w14:textId="77777777" w:rsidR="00773E07" w:rsidRDefault="00773E0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FA949" w14:textId="77777777" w:rsidR="00773E07" w:rsidRDefault="00773E07" w:rsidP="00DE54AE">
      <w:r>
        <w:separator/>
      </w:r>
    </w:p>
  </w:footnote>
  <w:footnote w:type="continuationSeparator" w:id="0">
    <w:p w14:paraId="634EFFF0" w14:textId="77777777" w:rsidR="00773E07" w:rsidRDefault="00773E0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555E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0F0E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7576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6F7674"/>
    <w:rsid w:val="0071162B"/>
    <w:rsid w:val="0072244C"/>
    <w:rsid w:val="007239D3"/>
    <w:rsid w:val="00735C34"/>
    <w:rsid w:val="0073607A"/>
    <w:rsid w:val="00736E1B"/>
    <w:rsid w:val="00750C8E"/>
    <w:rsid w:val="00773E07"/>
    <w:rsid w:val="0077663E"/>
    <w:rsid w:val="007875E0"/>
    <w:rsid w:val="007D39EB"/>
    <w:rsid w:val="007D7C92"/>
    <w:rsid w:val="007F6A81"/>
    <w:rsid w:val="0082081F"/>
    <w:rsid w:val="00827FF2"/>
    <w:rsid w:val="00844CCA"/>
    <w:rsid w:val="00862E56"/>
    <w:rsid w:val="00893BF0"/>
    <w:rsid w:val="008B345E"/>
    <w:rsid w:val="008B58C3"/>
    <w:rsid w:val="008B661C"/>
    <w:rsid w:val="008C2F83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92F86"/>
    <w:rsid w:val="009B56C6"/>
    <w:rsid w:val="009B760D"/>
    <w:rsid w:val="009E18DA"/>
    <w:rsid w:val="009E271C"/>
    <w:rsid w:val="00A15CDC"/>
    <w:rsid w:val="00A22644"/>
    <w:rsid w:val="00A36745"/>
    <w:rsid w:val="00A52CAD"/>
    <w:rsid w:val="00A71E0A"/>
    <w:rsid w:val="00A81504"/>
    <w:rsid w:val="00A972C3"/>
    <w:rsid w:val="00AE7A69"/>
    <w:rsid w:val="00B02D97"/>
    <w:rsid w:val="00B03BF0"/>
    <w:rsid w:val="00B05364"/>
    <w:rsid w:val="00B058E9"/>
    <w:rsid w:val="00B1638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C0946"/>
    <w:rsid w:val="00DE1DB2"/>
    <w:rsid w:val="00DE38ED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26BC5"/>
    <w:rsid w:val="00F32A3B"/>
    <w:rsid w:val="00F35A1D"/>
    <w:rsid w:val="00F46BDA"/>
    <w:rsid w:val="00F5298B"/>
    <w:rsid w:val="00F55FE6"/>
    <w:rsid w:val="00F77D1F"/>
    <w:rsid w:val="00F9572A"/>
    <w:rsid w:val="00F9640C"/>
    <w:rsid w:val="00FC1B74"/>
    <w:rsid w:val="00FC1FF0"/>
    <w:rsid w:val="00FE725F"/>
    <w:rsid w:val="00FF4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</TotalTime>
  <Pages>2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9</cp:revision>
  <cp:lastPrinted>2013-12-10T09:15:00Z</cp:lastPrinted>
  <dcterms:created xsi:type="dcterms:W3CDTF">2026-02-18T06:32:00Z</dcterms:created>
  <dcterms:modified xsi:type="dcterms:W3CDTF">2026-05-06T06:09:00Z</dcterms:modified>
</cp:coreProperties>
</file>