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40957016" r:id="rId9"/>
              </w:object>
            </w:r>
          </w:p>
          <w:p w14:paraId="38FEE079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15380F" w:rsidRDefault="002E3918" w:rsidP="0062513F">
      <w:pPr>
        <w:spacing w:after="35"/>
        <w:jc w:val="center"/>
        <w:rPr>
          <w:i/>
        </w:rPr>
      </w:pPr>
      <w:r w:rsidRPr="0015380F">
        <w:rPr>
          <w:rFonts w:ascii="Arial" w:eastAsia="Arial" w:hAnsi="Arial" w:cs="Arial"/>
          <w:b/>
          <w:i/>
        </w:rPr>
        <w:t xml:space="preserve"> </w:t>
      </w:r>
    </w:p>
    <w:p w14:paraId="300EBBB7" w14:textId="34D74747" w:rsidR="0030790B" w:rsidRPr="00B53CBD" w:rsidRDefault="00165173" w:rsidP="00B53CB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</w:t>
      </w:r>
      <w:r w:rsidR="00B53CBD">
        <w:rPr>
          <w:rFonts w:ascii="Arial" w:eastAsia="Arial" w:hAnsi="Arial" w:cs="Arial"/>
        </w:rPr>
        <w:t xml:space="preserve"> </w:t>
      </w:r>
      <w:r w:rsidR="001B258E">
        <w:rPr>
          <w:rFonts w:ascii="Arial" w:eastAsia="Arial" w:hAnsi="Arial" w:cs="Arial"/>
        </w:rPr>
        <w:t>22</w:t>
      </w:r>
      <w:r w:rsidR="00B53CBD">
        <w:rPr>
          <w:rFonts w:ascii="Arial" w:eastAsia="Arial" w:hAnsi="Arial" w:cs="Arial"/>
        </w:rPr>
        <w:t>-0</w:t>
      </w:r>
      <w:r w:rsidR="006B00C6">
        <w:rPr>
          <w:rFonts w:ascii="Arial" w:eastAsia="Arial" w:hAnsi="Arial" w:cs="Arial"/>
        </w:rPr>
        <w:t>5</w:t>
      </w:r>
      <w:r w:rsidR="00B53CBD">
        <w:rPr>
          <w:rFonts w:ascii="Arial" w:eastAsia="Arial" w:hAnsi="Arial" w:cs="Arial"/>
        </w:rPr>
        <w:t>-2026r.</w:t>
      </w:r>
    </w:p>
    <w:p w14:paraId="404430F9" w14:textId="460590A8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>oznaczenie sprawy</w:t>
      </w:r>
      <w:r w:rsidR="00F023AB">
        <w:rPr>
          <w:rFonts w:ascii="Arial" w:eastAsia="Arial" w:hAnsi="Arial" w:cs="Arial"/>
          <w:sz w:val="22"/>
          <w:szCs w:val="22"/>
        </w:rPr>
        <w:t xml:space="preserve"> </w:t>
      </w:r>
      <w:r w:rsidR="0034721D">
        <w:rPr>
          <w:rFonts w:ascii="Arial" w:eastAsia="Arial" w:hAnsi="Arial" w:cs="Arial"/>
          <w:sz w:val="22"/>
          <w:szCs w:val="22"/>
        </w:rPr>
        <w:t>529</w:t>
      </w:r>
      <w:r w:rsidR="00B53CBD">
        <w:rPr>
          <w:rFonts w:ascii="Arial" w:eastAsia="Arial" w:hAnsi="Arial" w:cs="Arial"/>
          <w:sz w:val="22"/>
          <w:szCs w:val="22"/>
        </w:rPr>
        <w:t>/SZSJU/26</w:t>
      </w:r>
    </w:p>
    <w:p w14:paraId="0CF9F69A" w14:textId="3CF919A6" w:rsidR="00C00EE6" w:rsidRPr="00B53CBD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67796341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36E1AE99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0AF3F256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4BA47D0C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170 000 PLN - określonych na podstawie art. 2 ust 1 pkt 1 Ustawy</w:t>
      </w:r>
    </w:p>
    <w:p w14:paraId="6B002542" w14:textId="2A0D2F60" w:rsidR="005460CD" w:rsidRDefault="005460CD" w:rsidP="00004E8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publicznych) - do niniejszego zamówienia ustawy nie stosuje się.</w:t>
      </w:r>
    </w:p>
    <w:p w14:paraId="4E4A24F0" w14:textId="77777777" w:rsidR="00004E89" w:rsidRPr="00004E89" w:rsidRDefault="00004E89" w:rsidP="00004E8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14:paraId="5BCFFDF8" w14:textId="77777777" w:rsidR="006B00C6" w:rsidRPr="00FD6A07" w:rsidRDefault="006B00C6" w:rsidP="006B00C6">
      <w:pPr>
        <w:pStyle w:val="HTML-wstpniesformatowany"/>
        <w:jc w:val="center"/>
        <w:rPr>
          <w:rFonts w:ascii="Arial Narrow" w:hAnsi="Arial Narrow"/>
          <w:bCs/>
          <w:sz w:val="24"/>
          <w:szCs w:val="24"/>
        </w:rPr>
      </w:pPr>
      <w:r w:rsidRPr="00FD6A07">
        <w:rPr>
          <w:rFonts w:ascii="Arial Narrow" w:hAnsi="Arial Narrow"/>
          <w:bCs/>
          <w:sz w:val="24"/>
          <w:szCs w:val="24"/>
        </w:rPr>
        <w:t>Zakup: Nitki - Szew syntetyczny, polipropylenowy, niewchłanialny, jednowłóknowy charakteryzujacy się kontrolowanym rozciąganiem zapobiegającym nieumyślnemu zerwaniu szwu oraz plastycznym odkształceniem węzła zapobiegającym jego rozwiązaniu  - 24 szt.  oraz nici syntetycznej wchłanialnej - monofilament antybakteryjny, barwiony - 144szt.  Opis szczegółowy w załączniku.</w:t>
      </w:r>
    </w:p>
    <w:p w14:paraId="0ED35841" w14:textId="5118A96F" w:rsidR="005460CD" w:rsidRPr="000E1AB0" w:rsidRDefault="005460CD" w:rsidP="005460CD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(nazwa przedmiotu zamówienia - wypełnia Zamawiający przed przekazaniem </w:t>
      </w:r>
      <w:r w:rsidRPr="000E1AB0">
        <w:rPr>
          <w:rFonts w:ascii="Arial" w:hAnsi="Arial" w:cs="Arial"/>
          <w:sz w:val="20"/>
          <w:szCs w:val="20"/>
        </w:rPr>
        <w:br/>
        <w:t>formularza dla Wykonawcy)</w:t>
      </w:r>
    </w:p>
    <w:p w14:paraId="5CED7D78" w14:textId="77777777" w:rsidR="005460CD" w:rsidRPr="00B97077" w:rsidRDefault="005460CD" w:rsidP="005460CD">
      <w:pPr>
        <w:ind w:right="-12"/>
        <w:jc w:val="center"/>
        <w:rPr>
          <w:rFonts w:ascii="Arial" w:hAnsi="Arial" w:cs="Arial"/>
          <w:color w:val="FF0000"/>
        </w:rPr>
      </w:pPr>
    </w:p>
    <w:p w14:paraId="1DF345DA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18CB8D32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….</w:t>
      </w:r>
    </w:p>
    <w:p w14:paraId="53F47833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64B42FD7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…...</w:t>
      </w:r>
    </w:p>
    <w:p w14:paraId="6F9C39D9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…………………………</w:t>
      </w:r>
      <w:r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57642581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37FFA07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64BB4CC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>
        <w:rPr>
          <w:rFonts w:ascii="Arial" w:hAnsi="Arial" w:cs="Arial"/>
          <w:sz w:val="22"/>
          <w:szCs w:val="22"/>
        </w:rPr>
        <w:t>…….</w:t>
      </w:r>
      <w:r w:rsidRPr="00F77D1F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007CF81D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………………………………………………………….</w:t>
      </w:r>
    </w:p>
    <w:p w14:paraId="55471C2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5247B0D3" w14:textId="77777777" w:rsidR="00110B77" w:rsidRDefault="00110B77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>
        <w:rPr>
          <w:rFonts w:ascii="Arial" w:hAnsi="Arial" w:cs="Arial"/>
        </w:rPr>
        <w:t xml:space="preserve">Zad. 1 </w:t>
      </w:r>
    </w:p>
    <w:p w14:paraId="02A1A72E" w14:textId="26F9A550" w:rsidR="005460CD" w:rsidRPr="00A52CAD" w:rsidRDefault="00110B77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>
        <w:rPr>
          <w:rFonts w:ascii="Arial" w:hAnsi="Arial" w:cs="Arial"/>
        </w:rPr>
        <w:t xml:space="preserve">Wartość </w:t>
      </w:r>
      <w:r w:rsidR="005460CD" w:rsidRPr="00A52CAD">
        <w:rPr>
          <w:rFonts w:ascii="Arial" w:hAnsi="Arial" w:cs="Arial"/>
        </w:rPr>
        <w:t>netto:</w:t>
      </w:r>
      <w:r w:rsidR="005460CD" w:rsidRPr="00A52CAD">
        <w:rPr>
          <w:rFonts w:ascii="Arial" w:hAnsi="Arial" w:cs="Arial"/>
        </w:rPr>
        <w:tab/>
        <w:t>………………………………….[PLN]</w:t>
      </w:r>
    </w:p>
    <w:p w14:paraId="0E972E96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58E2DDAD" w14:textId="3525E718" w:rsidR="005460CD" w:rsidRPr="00A52CAD" w:rsidRDefault="00110B77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>
        <w:rPr>
          <w:rFonts w:ascii="Arial" w:hAnsi="Arial" w:cs="Arial"/>
        </w:rPr>
        <w:t xml:space="preserve">Wartość </w:t>
      </w:r>
      <w:r w:rsidR="005460CD" w:rsidRPr="00A52CAD">
        <w:rPr>
          <w:rFonts w:ascii="Arial" w:hAnsi="Arial" w:cs="Arial"/>
        </w:rPr>
        <w:t>brutto:</w:t>
      </w:r>
      <w:r w:rsidR="005460CD" w:rsidRPr="00A52CAD">
        <w:rPr>
          <w:rFonts w:ascii="Arial" w:hAnsi="Arial" w:cs="Arial"/>
        </w:rPr>
        <w:tab/>
        <w:t>………………………………….[PLN]</w:t>
      </w:r>
    </w:p>
    <w:p w14:paraId="125F14A3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6664EAF8" w14:textId="5EFD2DCB" w:rsidR="00110B77" w:rsidRDefault="00110B77" w:rsidP="00110B77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>
        <w:rPr>
          <w:rFonts w:ascii="Arial" w:hAnsi="Arial" w:cs="Arial"/>
        </w:rPr>
        <w:t>Zad. 2</w:t>
      </w:r>
    </w:p>
    <w:p w14:paraId="4897160B" w14:textId="77777777" w:rsidR="00110B77" w:rsidRPr="00A52CAD" w:rsidRDefault="00110B77" w:rsidP="00110B77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>
        <w:rPr>
          <w:rFonts w:ascii="Arial" w:hAnsi="Arial" w:cs="Arial"/>
        </w:rPr>
        <w:t xml:space="preserve">Wartość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673577B0" w14:textId="77777777" w:rsidR="00110B77" w:rsidRPr="00A52CAD" w:rsidRDefault="00110B77" w:rsidP="00110B77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093D9706" w14:textId="77777777" w:rsidR="00110B77" w:rsidRPr="00A52CAD" w:rsidRDefault="00110B77" w:rsidP="00110B77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Wartość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6427D00A" w14:textId="31D2A57B" w:rsidR="00110B77" w:rsidRPr="00B97077" w:rsidRDefault="00110B77" w:rsidP="00110B77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64A75C12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3841AD9" w14:textId="77777777" w:rsidR="005460CD" w:rsidRPr="00F77D1F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Udzielamy/zapewniamy</w:t>
      </w:r>
      <w:r w:rsidRPr="00F77D1F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</w:p>
    <w:p w14:paraId="7E06B76B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………………….</w:t>
      </w:r>
      <w:r>
        <w:rPr>
          <w:rFonts w:ascii="Arial" w:hAnsi="Arial" w:cs="Arial"/>
          <w:sz w:val="22"/>
          <w:szCs w:val="22"/>
        </w:rPr>
        <w:t>.</w:t>
      </w:r>
    </w:p>
    <w:p w14:paraId="62B773BD" w14:textId="77777777" w:rsidR="005460CD" w:rsidRPr="000E1AB0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(w zależności od kryteriów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 xml:space="preserve">określonych przez Zamawiającego w Formularzu oferty </w:t>
      </w:r>
      <w:r w:rsidRPr="000E1AB0">
        <w:rPr>
          <w:rFonts w:ascii="Arial" w:hAnsi="Arial" w:cs="Arial"/>
          <w:sz w:val="20"/>
          <w:szCs w:val="20"/>
        </w:rPr>
        <w:br/>
        <w:t>w części A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>w pkt 6)</w:t>
      </w:r>
    </w:p>
    <w:p w14:paraId="32DFFAD8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DB50C5C" w14:textId="485A6F8E" w:rsidR="005460CD" w:rsidRPr="00546FE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że zapoznaliśmy się z opisem przedmiotu zamówienia </w:t>
      </w:r>
      <w:r w:rsidRPr="00B97077">
        <w:rPr>
          <w:rFonts w:ascii="Arial" w:hAnsi="Arial" w:cs="Arial"/>
          <w:b/>
        </w:rPr>
        <w:br/>
      </w:r>
      <w:r w:rsidRPr="000E1AB0">
        <w:rPr>
          <w:rFonts w:ascii="Arial" w:hAnsi="Arial" w:cs="Arial"/>
          <w:sz w:val="22"/>
          <w:szCs w:val="22"/>
        </w:rPr>
        <w:t>oraz ogólnymi warunkami umowy</w:t>
      </w:r>
      <w:r>
        <w:rPr>
          <w:rFonts w:ascii="Arial" w:hAnsi="Arial" w:cs="Arial"/>
          <w:sz w:val="22"/>
          <w:szCs w:val="22"/>
        </w:rPr>
        <w:t xml:space="preserve"> </w:t>
      </w:r>
      <w:r w:rsidRPr="00B97077">
        <w:rPr>
          <w:rFonts w:ascii="Arial" w:hAnsi="Arial" w:cs="Arial"/>
          <w:b/>
        </w:rPr>
        <w:t>i nie wnosimy do nich zastrzeżeń.</w:t>
      </w:r>
    </w:p>
    <w:p w14:paraId="25A8165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3C6DD741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5CE7B5AC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0317840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Pr="00B97077">
        <w:rPr>
          <w:rFonts w:ascii="Arial" w:hAnsi="Arial" w:cs="Arial"/>
        </w:rPr>
        <w:br/>
        <w:t>do wykonania zamówienia,</w:t>
      </w:r>
    </w:p>
    <w:p w14:paraId="44DF1740" w14:textId="77777777" w:rsidR="005460C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3D8BD096" w14:textId="77777777" w:rsidR="005460CD" w:rsidRPr="00EC1AA2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6EEE975F" w14:textId="77777777" w:rsidR="005460CD" w:rsidRPr="00546FE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  <w:sz w:val="16"/>
          <w:szCs w:val="16"/>
        </w:rPr>
      </w:pPr>
      <w:r w:rsidRPr="00546FEB">
        <w:rPr>
          <w:rFonts w:ascii="Arial" w:hAnsi="Arial" w:cs="Arial"/>
          <w:sz w:val="16"/>
          <w:szCs w:val="16"/>
        </w:rPr>
        <w:t>(w przypadku gdy Zamawiający zamierza zawrzeć z Wykonawcą umowę w formie pisemnej</w:t>
      </w:r>
      <w:r w:rsidRPr="00546FEB">
        <w:rPr>
          <w:rFonts w:ascii="Arial" w:hAnsi="Arial" w:cs="Arial"/>
          <w:sz w:val="16"/>
          <w:szCs w:val="16"/>
        </w:rPr>
        <w:br/>
        <w:t>na wykonanie zamówienia)</w:t>
      </w:r>
    </w:p>
    <w:p w14:paraId="5231FC3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62A5A89D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084278B0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91CAFC2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C8F8BAD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09EE62C3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94F906F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C64B1A4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5DFFA6B6" w14:textId="77777777" w:rsidR="005460CD" w:rsidRPr="0037124C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3AB6E8F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52BD20A4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C9A125D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7124C">
        <w:rPr>
          <w:rFonts w:ascii="Arial" w:hAnsi="Arial" w:cs="Arial"/>
          <w:sz w:val="20"/>
          <w:szCs w:val="20"/>
        </w:rPr>
        <w:t>(podpis osoby uprawnionej)</w:t>
      </w:r>
    </w:p>
    <w:p w14:paraId="7DBF4B01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2EAD61AC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C88C426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D9B647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C329EC7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D02221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Pr="0037124C">
        <w:rPr>
          <w:rFonts w:ascii="Arial" w:hAnsi="Arial" w:cs="Arial"/>
          <w:sz w:val="20"/>
          <w:szCs w:val="20"/>
        </w:rPr>
        <w:t>pieczęć Wykonawcy)</w:t>
      </w:r>
    </w:p>
    <w:p w14:paraId="15E2B87B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CBFE4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D63FC0D" w14:textId="34A7B0E9" w:rsidR="005460CD" w:rsidRDefault="005460CD" w:rsidP="005460CD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</w:t>
      </w:r>
    </w:p>
    <w:p w14:paraId="0FC9618E" w14:textId="77777777" w:rsidR="005460CD" w:rsidRPr="0062513F" w:rsidRDefault="005460CD" w:rsidP="005460CD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5460CD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835C88" w14:textId="77777777" w:rsidR="00FB6791" w:rsidRDefault="00FB6791" w:rsidP="00DE54AE">
      <w:r>
        <w:separator/>
      </w:r>
    </w:p>
  </w:endnote>
  <w:endnote w:type="continuationSeparator" w:id="0">
    <w:p w14:paraId="4BEBE53A" w14:textId="77777777" w:rsidR="00FB6791" w:rsidRDefault="00FB6791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E20E15" w14:textId="77777777" w:rsidR="00FB6791" w:rsidRDefault="00FB6791" w:rsidP="00DE54AE">
      <w:r>
        <w:separator/>
      </w:r>
    </w:p>
  </w:footnote>
  <w:footnote w:type="continuationSeparator" w:id="0">
    <w:p w14:paraId="4B3B8D79" w14:textId="77777777" w:rsidR="00FB6791" w:rsidRDefault="00FB6791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04E89"/>
    <w:rsid w:val="00013929"/>
    <w:rsid w:val="00033FE1"/>
    <w:rsid w:val="000516F0"/>
    <w:rsid w:val="000539D2"/>
    <w:rsid w:val="00055396"/>
    <w:rsid w:val="00066977"/>
    <w:rsid w:val="000777D0"/>
    <w:rsid w:val="000829BA"/>
    <w:rsid w:val="000A0E0E"/>
    <w:rsid w:val="000E1AB0"/>
    <w:rsid w:val="001103BC"/>
    <w:rsid w:val="00110B77"/>
    <w:rsid w:val="0012065C"/>
    <w:rsid w:val="001234C9"/>
    <w:rsid w:val="00127BBF"/>
    <w:rsid w:val="00134145"/>
    <w:rsid w:val="00137AF4"/>
    <w:rsid w:val="001445D9"/>
    <w:rsid w:val="0014536E"/>
    <w:rsid w:val="0015380F"/>
    <w:rsid w:val="00165173"/>
    <w:rsid w:val="001853C3"/>
    <w:rsid w:val="001B258E"/>
    <w:rsid w:val="001D7663"/>
    <w:rsid w:val="001F44E4"/>
    <w:rsid w:val="002118FE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D583D"/>
    <w:rsid w:val="002E3918"/>
    <w:rsid w:val="002F053F"/>
    <w:rsid w:val="002F3EB5"/>
    <w:rsid w:val="0030790B"/>
    <w:rsid w:val="003110D5"/>
    <w:rsid w:val="00335076"/>
    <w:rsid w:val="0034721D"/>
    <w:rsid w:val="0037124C"/>
    <w:rsid w:val="003A624E"/>
    <w:rsid w:val="003D2820"/>
    <w:rsid w:val="003D36DF"/>
    <w:rsid w:val="003E7E2E"/>
    <w:rsid w:val="00433B9E"/>
    <w:rsid w:val="0044763B"/>
    <w:rsid w:val="004820D3"/>
    <w:rsid w:val="00486F66"/>
    <w:rsid w:val="00497D98"/>
    <w:rsid w:val="004A44B1"/>
    <w:rsid w:val="004C13CD"/>
    <w:rsid w:val="004F67CB"/>
    <w:rsid w:val="00501518"/>
    <w:rsid w:val="00515D08"/>
    <w:rsid w:val="005460CD"/>
    <w:rsid w:val="00546FEB"/>
    <w:rsid w:val="00566074"/>
    <w:rsid w:val="005A5F85"/>
    <w:rsid w:val="005A6693"/>
    <w:rsid w:val="005A7CEA"/>
    <w:rsid w:val="005B1C47"/>
    <w:rsid w:val="005C588F"/>
    <w:rsid w:val="005D7949"/>
    <w:rsid w:val="005E2385"/>
    <w:rsid w:val="00611939"/>
    <w:rsid w:val="006154A4"/>
    <w:rsid w:val="0062513F"/>
    <w:rsid w:val="006339BE"/>
    <w:rsid w:val="00635154"/>
    <w:rsid w:val="00641F3D"/>
    <w:rsid w:val="00642903"/>
    <w:rsid w:val="00655B20"/>
    <w:rsid w:val="00683A49"/>
    <w:rsid w:val="006B00C6"/>
    <w:rsid w:val="006C20E5"/>
    <w:rsid w:val="006D5A35"/>
    <w:rsid w:val="0071162B"/>
    <w:rsid w:val="0072244C"/>
    <w:rsid w:val="007239D3"/>
    <w:rsid w:val="00750C8E"/>
    <w:rsid w:val="0077663E"/>
    <w:rsid w:val="007D7C92"/>
    <w:rsid w:val="007F6A81"/>
    <w:rsid w:val="0082081F"/>
    <w:rsid w:val="00827FF2"/>
    <w:rsid w:val="00844CCA"/>
    <w:rsid w:val="00862E56"/>
    <w:rsid w:val="00893BF0"/>
    <w:rsid w:val="008B58C3"/>
    <w:rsid w:val="008B661C"/>
    <w:rsid w:val="008C2E0D"/>
    <w:rsid w:val="008C2F83"/>
    <w:rsid w:val="008E2E41"/>
    <w:rsid w:val="008F44CF"/>
    <w:rsid w:val="008F627F"/>
    <w:rsid w:val="0090151A"/>
    <w:rsid w:val="00907850"/>
    <w:rsid w:val="009244AC"/>
    <w:rsid w:val="00941DD9"/>
    <w:rsid w:val="00956757"/>
    <w:rsid w:val="009579B4"/>
    <w:rsid w:val="00966BDA"/>
    <w:rsid w:val="00981718"/>
    <w:rsid w:val="00992F86"/>
    <w:rsid w:val="009B56C6"/>
    <w:rsid w:val="009B760D"/>
    <w:rsid w:val="009E18DA"/>
    <w:rsid w:val="009E271C"/>
    <w:rsid w:val="00A15CDC"/>
    <w:rsid w:val="00A36745"/>
    <w:rsid w:val="00A52CAD"/>
    <w:rsid w:val="00A71E0A"/>
    <w:rsid w:val="00A972C3"/>
    <w:rsid w:val="00AE7A69"/>
    <w:rsid w:val="00B02D97"/>
    <w:rsid w:val="00B03BF0"/>
    <w:rsid w:val="00B058E9"/>
    <w:rsid w:val="00B16389"/>
    <w:rsid w:val="00B53CBD"/>
    <w:rsid w:val="00B73CC7"/>
    <w:rsid w:val="00B8493D"/>
    <w:rsid w:val="00B96C78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3282"/>
    <w:rsid w:val="00C9604D"/>
    <w:rsid w:val="00CA02C4"/>
    <w:rsid w:val="00CA16E6"/>
    <w:rsid w:val="00D103A0"/>
    <w:rsid w:val="00D1626C"/>
    <w:rsid w:val="00D27B2F"/>
    <w:rsid w:val="00D3611B"/>
    <w:rsid w:val="00D44095"/>
    <w:rsid w:val="00D51D57"/>
    <w:rsid w:val="00D64C9B"/>
    <w:rsid w:val="00D67FDA"/>
    <w:rsid w:val="00D8042D"/>
    <w:rsid w:val="00D82E7A"/>
    <w:rsid w:val="00DA46A9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3AB"/>
    <w:rsid w:val="00F02711"/>
    <w:rsid w:val="00F06CB3"/>
    <w:rsid w:val="00F06E60"/>
    <w:rsid w:val="00F23250"/>
    <w:rsid w:val="00F32A3B"/>
    <w:rsid w:val="00F35A1D"/>
    <w:rsid w:val="00F46BDA"/>
    <w:rsid w:val="00F55FE6"/>
    <w:rsid w:val="00F77D1F"/>
    <w:rsid w:val="00F9572A"/>
    <w:rsid w:val="00F9640C"/>
    <w:rsid w:val="00FB6791"/>
    <w:rsid w:val="00FC1B74"/>
    <w:rsid w:val="00FC1F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AE7A69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E7A69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7</TotalTime>
  <Pages>3</Pages>
  <Words>497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10</cp:revision>
  <cp:lastPrinted>2013-12-10T09:15:00Z</cp:lastPrinted>
  <dcterms:created xsi:type="dcterms:W3CDTF">2026-02-09T06:27:00Z</dcterms:created>
  <dcterms:modified xsi:type="dcterms:W3CDTF">2026-05-22T10:10:00Z</dcterms:modified>
</cp:coreProperties>
</file>