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14:paraId="48AD53DF" w14:textId="77777777" w:rsidTr="00C76B6D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490C73D" w14:textId="77777777" w:rsidR="002E3918" w:rsidRDefault="00A31E28" w:rsidP="00C76B6D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 w14:anchorId="35643B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40272966" r:id="rId10"/>
              </w:pict>
            </w:r>
          </w:p>
          <w:p w14:paraId="71385A61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19F038BF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  <w:p w14:paraId="2FBDB474" w14:textId="77777777" w:rsidR="002E3918" w:rsidRDefault="002E3918" w:rsidP="00C76B6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1BC0A168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7FCCF66" w14:textId="77777777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3C77675B" w14:textId="77777777"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14:paraId="4BC4E3A0" w14:textId="3C1479E8"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A71042">
        <w:rPr>
          <w:rFonts w:ascii="Arial" w:eastAsia="Arial" w:hAnsi="Arial" w:cs="Arial"/>
        </w:rPr>
        <w:t>11</w:t>
      </w:r>
      <w:r w:rsidR="009B7FEA">
        <w:rPr>
          <w:rFonts w:ascii="Arial" w:eastAsia="Arial" w:hAnsi="Arial" w:cs="Arial"/>
        </w:rPr>
        <w:t>.</w:t>
      </w:r>
      <w:r w:rsidR="00A71042">
        <w:rPr>
          <w:rFonts w:ascii="Arial" w:eastAsia="Arial" w:hAnsi="Arial" w:cs="Arial"/>
        </w:rPr>
        <w:t>05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14:paraId="5B5D5B99" w14:textId="77777777"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14:paraId="278FDAB2" w14:textId="77777777"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14:paraId="54C59789" w14:textId="1E5FE69C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0F5097">
        <w:rPr>
          <w:rFonts w:ascii="Arial Narrow" w:hAnsi="Arial Narrow"/>
          <w:b/>
        </w:rPr>
        <w:t xml:space="preserve"> </w:t>
      </w:r>
      <w:r w:rsidR="00A71042">
        <w:rPr>
          <w:rFonts w:ascii="Arial Narrow" w:hAnsi="Arial Narrow"/>
          <w:b/>
        </w:rPr>
        <w:t xml:space="preserve"> </w:t>
      </w:r>
      <w:r w:rsidR="00A31E28">
        <w:rPr>
          <w:rFonts w:ascii="Arial Narrow" w:hAnsi="Arial Narrow"/>
          <w:b/>
        </w:rPr>
        <w:t>504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76B6D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3B533770" w14:textId="77777777"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0282A745" w14:textId="77777777"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6957C4E6" w14:textId="77777777"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14:paraId="6729ACA8" w14:textId="77777777"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14:paraId="44D19899" w14:textId="77777777"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37D8112E" w14:textId="77777777"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14:paraId="7717E541" w14:textId="77777777"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14:paraId="6AC2DCC1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14:paraId="509BD8EA" w14:textId="77777777"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14:paraId="05DD6C11" w14:textId="77777777"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14:paraId="1A878099" w14:textId="77777777"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14:paraId="5B5D3ECE" w14:textId="15184EE1" w:rsidR="000829BA" w:rsidRPr="0015380F" w:rsidRDefault="00A71042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>Naprawa</w:t>
      </w:r>
      <w:r w:rsidR="001D729B" w:rsidRPr="001D729B">
        <w:rPr>
          <w:rFonts w:ascii="Arial" w:hAnsi="Arial" w:cs="Arial"/>
          <w:b/>
          <w:color w:val="4F81BD" w:themeColor="accent1"/>
        </w:rPr>
        <w:t xml:space="preserve"> Elana 4 Electro L10 GA863</w:t>
      </w:r>
      <w:r w:rsidR="00946975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233F3AC8" w14:textId="77777777"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14:paraId="5106DFD7" w14:textId="561E7C01" w:rsidR="000F5097" w:rsidRPr="000F5097" w:rsidRDefault="00B90AEA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A71042">
        <w:rPr>
          <w:rFonts w:ascii="Arial" w:hAnsi="Arial" w:cs="Arial"/>
          <w:b/>
          <w:color w:val="4F81BD" w:themeColor="accent1"/>
        </w:rPr>
        <w:t>Naprawa</w:t>
      </w:r>
      <w:r w:rsidR="001D729B" w:rsidRPr="001D729B">
        <w:rPr>
          <w:rFonts w:ascii="Arial" w:hAnsi="Arial" w:cs="Arial"/>
          <w:b/>
          <w:color w:val="4F81BD" w:themeColor="accent1"/>
        </w:rPr>
        <w:t xml:space="preserve"> Elana 4 Electro L10 GA863</w:t>
      </w:r>
      <w:r w:rsidR="00EA1C54" w:rsidRPr="000F5097">
        <w:rPr>
          <w:rFonts w:ascii="Arial" w:hAnsi="Arial" w:cs="Arial"/>
          <w:b/>
          <w:color w:val="4F81BD" w:themeColor="accent1"/>
        </w:rPr>
        <w:t>, SN:</w:t>
      </w:r>
      <w:r w:rsidR="001D729B">
        <w:rPr>
          <w:rFonts w:ascii="Arial" w:hAnsi="Arial" w:cs="Arial"/>
          <w:b/>
          <w:color w:val="4F81BD" w:themeColor="accent1"/>
        </w:rPr>
        <w:t>223</w:t>
      </w:r>
      <w:r w:rsidR="000F5097" w:rsidRPr="000F5097">
        <w:rPr>
          <w:rFonts w:ascii="Arial" w:hAnsi="Arial" w:cs="Arial"/>
          <w:b/>
          <w:color w:val="4F81BD" w:themeColor="accent1"/>
        </w:rPr>
        <w:t>;</w:t>
      </w:r>
    </w:p>
    <w:p w14:paraId="7187F964" w14:textId="1D1241EB" w:rsidR="00881E0B" w:rsidRPr="004C4410" w:rsidRDefault="000F5097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0F5097">
        <w:rPr>
          <w:rFonts w:ascii="Arial" w:hAnsi="Arial" w:cs="Arial"/>
          <w:b/>
          <w:color w:val="548DD4" w:themeColor="text2" w:themeTint="99"/>
        </w:rPr>
        <w:t>Zgłoszona awaria:</w:t>
      </w:r>
      <w:r w:rsidR="00881E0B" w:rsidRPr="000F5097">
        <w:rPr>
          <w:rFonts w:ascii="Arial" w:hAnsi="Arial" w:cs="Arial"/>
          <w:b/>
          <w:color w:val="4F81BD" w:themeColor="accent1"/>
        </w:rPr>
        <w:t xml:space="preserve"> </w:t>
      </w:r>
      <w:r w:rsidR="001D729B">
        <w:rPr>
          <w:rFonts w:ascii="Arial" w:hAnsi="Arial" w:cs="Arial"/>
          <w:b/>
          <w:color w:val="4F81BD" w:themeColor="accent1"/>
        </w:rPr>
        <w:t>grzeje się</w:t>
      </w:r>
      <w:r w:rsidR="00881E0B" w:rsidRPr="004C4410"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14:paraId="4247755A" w14:textId="651FDE93" w:rsidR="001D729B" w:rsidRPr="007C350F" w:rsidRDefault="001D729B" w:rsidP="001D729B">
      <w:pPr>
        <w:pStyle w:val="Akapitzlist"/>
        <w:spacing w:after="120"/>
        <w:ind w:left="0" w:right="-11"/>
        <w:rPr>
          <w:rFonts w:ascii="Arial Narrow" w:hAnsi="Arial Narrow" w:cs="Arial"/>
          <w:b/>
          <w:bCs/>
        </w:rPr>
      </w:pPr>
      <w:r w:rsidRPr="007C350F">
        <w:rPr>
          <w:rFonts w:ascii="Arial Narrow" w:hAnsi="Arial Narrow" w:cs="Arial"/>
        </w:rPr>
        <w:t xml:space="preserve">Oferta musi zawierać koszty robocizny, niezbędnych materiałów, dojazdu lub transportu w </w:t>
      </w:r>
      <w:r>
        <w:rPr>
          <w:rFonts w:ascii="Arial Narrow" w:hAnsi="Arial Narrow" w:cs="Arial"/>
        </w:rPr>
        <w:t xml:space="preserve">obie </w:t>
      </w:r>
      <w:r w:rsidRPr="007C350F">
        <w:rPr>
          <w:rFonts w:ascii="Arial Narrow" w:hAnsi="Arial Narrow" w:cs="Arial"/>
        </w:rPr>
        <w:t xml:space="preserve">strony oraz </w:t>
      </w:r>
      <w:r w:rsidRPr="007C350F">
        <w:rPr>
          <w:rFonts w:ascii="Arial Narrow" w:hAnsi="Arial Narrow" w:cs="Arial"/>
          <w:b/>
        </w:rPr>
        <w:t>udostępnienia sprzętu zastępczego na czas naprawy</w:t>
      </w:r>
      <w:r>
        <w:rPr>
          <w:rFonts w:ascii="Arial Narrow" w:hAnsi="Arial Narrow" w:cs="Arial"/>
          <w:b/>
        </w:rPr>
        <w:t>.</w:t>
      </w:r>
    </w:p>
    <w:p w14:paraId="42C07008" w14:textId="77777777"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14:paraId="6B96AF1B" w14:textId="025C8106"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A71042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E237FB">
        <w:rPr>
          <w:rFonts w:ascii="Arial" w:hAnsi="Arial" w:cs="Arial"/>
          <w:b/>
        </w:rPr>
        <w:t>kalendarzowych</w:t>
      </w:r>
      <w:r w:rsidR="00563BD3" w:rsidRPr="001D729B">
        <w:rPr>
          <w:rFonts w:ascii="Arial" w:hAnsi="Arial" w:cs="Arial"/>
          <w:b/>
        </w:rPr>
        <w:t xml:space="preserve"> od czasu </w:t>
      </w:r>
      <w:r w:rsidR="00563BD3" w:rsidRPr="00752CED">
        <w:rPr>
          <w:rFonts w:ascii="Arial" w:hAnsi="Arial" w:cs="Arial"/>
          <w:b/>
        </w:rPr>
        <w:t>otrzymania zamówienia.</w:t>
      </w:r>
    </w:p>
    <w:p w14:paraId="0EC89499" w14:textId="77777777"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44121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14:paraId="3FF979BD" w14:textId="77777777"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14:paraId="31CE7024" w14:textId="54D9142F" w:rsidR="00A71042" w:rsidRDefault="00A71042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</w:p>
    <w:p w14:paraId="455C2279" w14:textId="77777777"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14:paraId="7AA364DA" w14:textId="77777777"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14:paraId="69610AC9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14:paraId="4AE7AA25" w14:textId="33C40730"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0F5097">
        <w:rPr>
          <w:rFonts w:ascii="Arial" w:hAnsi="Arial" w:cs="Arial"/>
          <w:b/>
        </w:rPr>
        <w:t>1</w:t>
      </w:r>
      <w:r w:rsidR="001D729B">
        <w:rPr>
          <w:rFonts w:ascii="Arial" w:hAnsi="Arial" w:cs="Arial"/>
          <w:b/>
        </w:rPr>
        <w:t>5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A71042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14:paraId="34772136" w14:textId="77777777"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14:paraId="5941F14D" w14:textId="77777777"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14:paraId="51D30B43" w14:textId="77777777"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14:paraId="2863DF96" w14:textId="77777777"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14:paraId="1A853398" w14:textId="77777777"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14:paraId="0319073E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14:paraId="723791C3" w14:textId="77777777"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14:paraId="58DFE78B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14:paraId="20C29A16" w14:textId="77777777"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14:paraId="649E089E" w14:textId="77777777"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14:paraId="1DBD924E" w14:textId="77777777"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14:paraId="0CA28C50" w14:textId="77777777"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14:paraId="52ED8199" w14:textId="77777777"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7C91AEAF" w14:textId="77777777"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7BE7632F" w14:textId="77777777"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76D50CC3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66579D6F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A3F8A42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02A7E524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E0E3D6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0356F337" w14:textId="77777777"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39BD3828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B2032B2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0D459A2E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2387D13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0C231BBF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39EC19B2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1A29B0E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46233650" w14:textId="77777777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4FE766D0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7B602BE6" w14:textId="77777777"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14:paraId="33811DCD" w14:textId="77777777"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14:paraId="7B611610" w14:textId="77777777"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14:paraId="569866C9" w14:textId="77777777"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14:paraId="2FAC1A57" w14:textId="77777777"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14:paraId="787B55F7" w14:textId="77777777"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2E9DE72F" w14:textId="77777777"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7ABAB2B0" w14:textId="77777777"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14:paraId="6766081D" w14:textId="77777777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50523C3E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DDDEC17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5B718D4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1C405B34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6BF799BA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4D16B7C" w14:textId="77777777"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411531B7" w14:textId="601EAD3C"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0F5097">
        <w:rPr>
          <w:rFonts w:ascii="Arial Narrow" w:hAnsi="Arial Narrow"/>
          <w:b/>
        </w:rPr>
        <w:t xml:space="preserve"> </w:t>
      </w:r>
      <w:r w:rsidR="00A71042">
        <w:rPr>
          <w:rFonts w:ascii="Arial Narrow" w:hAnsi="Arial Narrow"/>
          <w:b/>
        </w:rPr>
        <w:t xml:space="preserve"> </w:t>
      </w:r>
      <w:r w:rsidR="00A31E28">
        <w:rPr>
          <w:rFonts w:ascii="Arial Narrow" w:hAnsi="Arial Narrow"/>
          <w:b/>
        </w:rPr>
        <w:t>504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6743B3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6520FFC3" w14:textId="77777777"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14:paraId="3E00C437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E744CCB" w14:textId="77777777"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EB2E748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005F7F57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14:paraId="6AA4D956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14:paraId="5132A2F1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1EA1D297" w14:textId="77777777"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14:paraId="4118B8EE" w14:textId="40CF9CD9" w:rsidR="008C1F20" w:rsidRPr="003923F7" w:rsidRDefault="00A71042" w:rsidP="00946975">
      <w:pPr>
        <w:spacing w:line="360" w:lineRule="auto"/>
        <w:ind w:right="-12"/>
        <w:rPr>
          <w:rFonts w:ascii="Arial" w:hAnsi="Arial" w:cs="Arial"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>Naprawa</w:t>
      </w:r>
      <w:r w:rsidRPr="001D729B">
        <w:rPr>
          <w:rFonts w:ascii="Arial" w:hAnsi="Arial" w:cs="Arial"/>
          <w:b/>
          <w:color w:val="4F81BD" w:themeColor="accent1"/>
        </w:rPr>
        <w:t xml:space="preserve"> Elana 4 Electro L10 GA863</w:t>
      </w:r>
      <w:r w:rsidR="009B3BB5" w:rsidRPr="003923F7">
        <w:rPr>
          <w:rFonts w:ascii="Arial" w:hAnsi="Arial" w:cs="Arial"/>
          <w:b/>
          <w:color w:val="4F81BD" w:themeColor="accent1"/>
        </w:rPr>
        <w:t>:</w:t>
      </w:r>
    </w:p>
    <w:p w14:paraId="6E624907" w14:textId="77777777" w:rsidR="00A71042" w:rsidRPr="000F5097" w:rsidRDefault="009B3BB5" w:rsidP="004427A0">
      <w:pPr>
        <w:pStyle w:val="Akapitzlist"/>
        <w:spacing w:line="360" w:lineRule="auto"/>
        <w:ind w:left="284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>Zadanie 1</w:t>
      </w:r>
      <w:r w:rsidRPr="003923F7">
        <w:rPr>
          <w:rFonts w:ascii="Arial" w:hAnsi="Arial" w:cs="Arial"/>
          <w:b/>
          <w:color w:val="548DD4" w:themeColor="text2" w:themeTint="99"/>
        </w:rPr>
        <w:t xml:space="preserve">. </w:t>
      </w:r>
      <w:r w:rsidR="00A71042">
        <w:rPr>
          <w:rFonts w:ascii="Arial" w:hAnsi="Arial" w:cs="Arial"/>
          <w:b/>
          <w:color w:val="4F81BD" w:themeColor="accent1"/>
        </w:rPr>
        <w:t>Naprawa</w:t>
      </w:r>
      <w:r w:rsidR="00A71042" w:rsidRPr="001D729B">
        <w:rPr>
          <w:rFonts w:ascii="Arial" w:hAnsi="Arial" w:cs="Arial"/>
          <w:b/>
          <w:color w:val="4F81BD" w:themeColor="accent1"/>
        </w:rPr>
        <w:t xml:space="preserve"> Elana 4 Electro L10 GA863</w:t>
      </w:r>
      <w:r w:rsidR="00A71042" w:rsidRPr="000F5097">
        <w:rPr>
          <w:rFonts w:ascii="Arial" w:hAnsi="Arial" w:cs="Arial"/>
          <w:b/>
          <w:color w:val="4F81BD" w:themeColor="accent1"/>
        </w:rPr>
        <w:t>, SN:</w:t>
      </w:r>
      <w:r w:rsidR="00A71042">
        <w:rPr>
          <w:rFonts w:ascii="Arial" w:hAnsi="Arial" w:cs="Arial"/>
          <w:b/>
          <w:color w:val="4F81BD" w:themeColor="accent1"/>
        </w:rPr>
        <w:t>223</w:t>
      </w:r>
      <w:r w:rsidR="00A71042" w:rsidRPr="000F5097">
        <w:rPr>
          <w:rFonts w:ascii="Arial" w:hAnsi="Arial" w:cs="Arial"/>
          <w:b/>
          <w:color w:val="4F81BD" w:themeColor="accent1"/>
        </w:rPr>
        <w:t>;</w:t>
      </w:r>
    </w:p>
    <w:p w14:paraId="20295D91" w14:textId="4B988575" w:rsidR="004C4410" w:rsidRPr="004C4410" w:rsidRDefault="00A71042" w:rsidP="00A7104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0F5097">
        <w:rPr>
          <w:rFonts w:ascii="Arial" w:hAnsi="Arial" w:cs="Arial"/>
          <w:b/>
          <w:color w:val="548DD4" w:themeColor="text2" w:themeTint="99"/>
        </w:rPr>
        <w:t>Zgłoszona awaria:</w:t>
      </w:r>
      <w:r w:rsidRPr="000F5097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grzeje się</w:t>
      </w:r>
      <w:r w:rsidR="004C4410" w:rsidRPr="004C4410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4E01BD7B" w14:textId="77777777"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33CF0561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280E3115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437DBA1C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14:paraId="4959A8F3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0FB357E2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6E3F3843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0A5E6744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62AC582B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08BF59DE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FE750DF" w14:textId="77777777"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58164FD4" w14:textId="77777777"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14:paraId="6B016988" w14:textId="3ECAE440" w:rsidR="007D7C92" w:rsidRPr="00A52CAD" w:rsidRDefault="00165173" w:rsidP="000F509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303A675D" w14:textId="77777777"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4B9C366C" w14:textId="77777777"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42E0ACB1" w14:textId="77777777"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4DB1EE17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3E07C4E4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4B19452E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237FD433" w14:textId="77777777"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79FC5DE0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61AA40CD" w14:textId="77777777"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14:paraId="5B84DE00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14:paraId="13458490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6CFB44A1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7E84B6CA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44656F93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02762E8D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0AE48A07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14:paraId="7C8FE7DD" w14:textId="77777777"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14:paraId="37BEF865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344C13A2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6599F8A1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EE41CF7" w14:textId="77777777"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0381FD2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429B14D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E83B41C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5DA1678B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140E2361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D6FF895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BA05CBF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6212E586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09FC333A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B4600FA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7A0468B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1ABF2687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235CF54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555F8B87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4D7894DB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25F37518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07DFE3E7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336C1A7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56AFE800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CD650D" w14:textId="77777777" w:rsidR="00A71042" w:rsidRDefault="00A71042" w:rsidP="00DE54AE">
      <w:r>
        <w:separator/>
      </w:r>
    </w:p>
  </w:endnote>
  <w:endnote w:type="continuationSeparator" w:id="0">
    <w:p w14:paraId="247402E3" w14:textId="77777777" w:rsidR="00A71042" w:rsidRDefault="00A71042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A08C2" w14:textId="77777777" w:rsidR="00A71042" w:rsidRDefault="00A71042" w:rsidP="00DE54AE">
      <w:r>
        <w:separator/>
      </w:r>
    </w:p>
  </w:footnote>
  <w:footnote w:type="continuationSeparator" w:id="0">
    <w:p w14:paraId="7331CD6A" w14:textId="77777777" w:rsidR="00A71042" w:rsidRDefault="00A71042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0F5097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63BD"/>
    <w:rsid w:val="001D729B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8741E"/>
    <w:rsid w:val="003923F7"/>
    <w:rsid w:val="00396E01"/>
    <w:rsid w:val="003A624E"/>
    <w:rsid w:val="003D2820"/>
    <w:rsid w:val="00433B9E"/>
    <w:rsid w:val="00441211"/>
    <w:rsid w:val="004427A0"/>
    <w:rsid w:val="004775A7"/>
    <w:rsid w:val="004820D3"/>
    <w:rsid w:val="00486F66"/>
    <w:rsid w:val="004A44B1"/>
    <w:rsid w:val="004C4410"/>
    <w:rsid w:val="004F67CB"/>
    <w:rsid w:val="00510110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43B3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1E28"/>
    <w:rsid w:val="00A36745"/>
    <w:rsid w:val="00A4551F"/>
    <w:rsid w:val="00A52CAD"/>
    <w:rsid w:val="00A55F1C"/>
    <w:rsid w:val="00A71042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B2731"/>
    <w:rsid w:val="00BC1A90"/>
    <w:rsid w:val="00BE2788"/>
    <w:rsid w:val="00BE5EA3"/>
    <w:rsid w:val="00C00EE6"/>
    <w:rsid w:val="00C14A2C"/>
    <w:rsid w:val="00C207ED"/>
    <w:rsid w:val="00C275EE"/>
    <w:rsid w:val="00C356A9"/>
    <w:rsid w:val="00C45D8C"/>
    <w:rsid w:val="00C76B6D"/>
    <w:rsid w:val="00C9604D"/>
    <w:rsid w:val="00CA02C4"/>
    <w:rsid w:val="00D103A0"/>
    <w:rsid w:val="00D3611B"/>
    <w:rsid w:val="00D4552C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7FB"/>
    <w:rsid w:val="00E23F88"/>
    <w:rsid w:val="00E45311"/>
    <w:rsid w:val="00E5369F"/>
    <w:rsid w:val="00E55D80"/>
    <w:rsid w:val="00E650A0"/>
    <w:rsid w:val="00E81BF4"/>
    <w:rsid w:val="00E8424A"/>
    <w:rsid w:val="00EA1C54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99FC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B5CF5-5E7B-433E-B562-D3CE9979E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35</TotalTime>
  <Pages>5</Pages>
  <Words>1337</Words>
  <Characters>8024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Dariusz Wojcieszak</dc:creator>
  <cp:lastModifiedBy>user</cp:lastModifiedBy>
  <cp:revision>8</cp:revision>
  <cp:lastPrinted>2013-12-10T09:15:00Z</cp:lastPrinted>
  <dcterms:created xsi:type="dcterms:W3CDTF">2026-02-13T09:37:00Z</dcterms:created>
  <dcterms:modified xsi:type="dcterms:W3CDTF">2026-05-14T12:09:00Z</dcterms:modified>
</cp:coreProperties>
</file>